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B20" w:rsidRDefault="002F7B20" w:rsidP="007854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95370F">
        <w:rPr>
          <w:rFonts w:ascii="Times New Roman" w:hAnsi="Times New Roman"/>
          <w:sz w:val="28"/>
          <w:szCs w:val="28"/>
        </w:rPr>
        <w:t>ВЕДОМЛЕНИЕ</w:t>
      </w:r>
    </w:p>
    <w:p w:rsidR="002F7B20" w:rsidRDefault="002F7B20" w:rsidP="007854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7B20" w:rsidRDefault="002F7B20" w:rsidP="002240F0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Pr="00AB7842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государственной услуги </w:t>
      </w:r>
      <w:r w:rsidRPr="00BE375B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Предоставление за счет средств бюджета Ставропольского края субсидий на возмещение части затрат на уплату процентов по кредитам, полученным в российских кредитных организациях, и займам, полученным  в сельскохозяйственных кредитных потребительских кооперативах, личным подсобным хозяйствам, сельскохозяйственным потребительским кооперативам, крестьянским (фермерским) хозяйствам</w:t>
      </w:r>
      <w:r w:rsidRPr="00BE375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F7B20" w:rsidRDefault="002F7B20" w:rsidP="002240F0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F7B20" w:rsidRPr="00BE375B" w:rsidRDefault="002F7B20" w:rsidP="002240F0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F7B20" w:rsidRPr="005D2CE2" w:rsidRDefault="002F7B20" w:rsidP="005D2CE2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354DE1">
        <w:rPr>
          <w:rFonts w:ascii="Times New Roman" w:hAnsi="Times New Roman" w:cs="Times New Roman"/>
          <w:sz w:val="28"/>
          <w:szCs w:val="28"/>
        </w:rPr>
        <w:t>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4637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</w:t>
      </w:r>
      <w:r w:rsidRPr="00AB7842">
        <w:rPr>
          <w:rFonts w:ascii="Times New Roman" w:hAnsi="Times New Roman" w:cs="Times New Roman"/>
          <w:sz w:val="28"/>
          <w:szCs w:val="28"/>
        </w:rPr>
        <w:t xml:space="preserve"> администрацией Благодарненского городского округа Ставропольского края государственной услуги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D2CE2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Предоставление за счет средств бюджета Ставропольского края субсидий на возмещение части затрат на уплату процентов по кредитам, полученным в российских кредитных организациях, и займам, полученным  в сельскохозяйственных кредитных потребительских кооперативах, личным подсобным хозяйствам, сельскохозяйственным потребительским кооперативам, крестьянским (фермерским) хозяйствам</w:t>
      </w:r>
      <w:r w:rsidRPr="005D2CE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F7B20" w:rsidRPr="0084066F" w:rsidRDefault="002F7B20" w:rsidP="005158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4066F">
        <w:rPr>
          <w:rFonts w:ascii="Times New Roman" w:hAnsi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>
        <w:rPr>
          <w:rFonts w:ascii="Times New Roman" w:hAnsi="Times New Roman"/>
          <w:sz w:val="28"/>
          <w:szCs w:val="28"/>
        </w:rPr>
        <w:t>30</w:t>
      </w:r>
      <w:r w:rsidRPr="008406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октября  </w:t>
      </w:r>
      <w:r w:rsidRPr="0084066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20 ноября </w:t>
      </w:r>
      <w:smartTag w:uri="urn:schemas-microsoft-com:office:smarttags" w:element="metricconverter">
        <w:smartTagPr>
          <w:attr w:name="ProductID" w:val="2018 г"/>
        </w:smartTagPr>
        <w:r w:rsidRPr="0084066F">
          <w:rPr>
            <w:rFonts w:ascii="Times New Roman" w:hAnsi="Times New Roman"/>
            <w:sz w:val="28"/>
            <w:szCs w:val="28"/>
          </w:rPr>
          <w:t>201</w:t>
        </w:r>
        <w:r>
          <w:rPr>
            <w:rFonts w:ascii="Times New Roman" w:hAnsi="Times New Roman"/>
            <w:sz w:val="28"/>
            <w:szCs w:val="28"/>
          </w:rPr>
          <w:t xml:space="preserve">8 </w:t>
        </w:r>
        <w:r w:rsidRPr="0084066F">
          <w:rPr>
            <w:rFonts w:ascii="Times New Roman" w:hAnsi="Times New Roman"/>
            <w:sz w:val="28"/>
            <w:szCs w:val="28"/>
          </w:rPr>
          <w:t>г</w:t>
        </w:r>
      </w:smartTag>
      <w:r w:rsidRPr="0084066F">
        <w:rPr>
          <w:rFonts w:ascii="Times New Roman" w:hAnsi="Times New Roman"/>
          <w:sz w:val="28"/>
          <w:szCs w:val="28"/>
        </w:rPr>
        <w:t>.</w:t>
      </w:r>
    </w:p>
    <w:p w:rsidR="002F7B20" w:rsidRDefault="002F7B20" w:rsidP="00515884">
      <w:pPr>
        <w:autoSpaceDE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4066F">
        <w:rPr>
          <w:rFonts w:ascii="Times New Roman" w:hAnsi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/>
          <w:sz w:val="28"/>
          <w:szCs w:val="28"/>
        </w:rPr>
        <w:t>15</w:t>
      </w:r>
      <w:r w:rsidRPr="0084066F">
        <w:rPr>
          <w:rFonts w:ascii="Times New Roman" w:hAnsi="Times New Roman"/>
          <w:sz w:val="28"/>
          <w:szCs w:val="28"/>
        </w:rPr>
        <w:t xml:space="preserve"> дней.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066F">
        <w:rPr>
          <w:rFonts w:ascii="Times New Roman" w:hAnsi="Times New Roman"/>
          <w:sz w:val="28"/>
          <w:szCs w:val="28"/>
        </w:rPr>
        <w:t xml:space="preserve">Разработчик проекта – </w:t>
      </w:r>
      <w:r w:rsidRPr="00AB7842">
        <w:rPr>
          <w:rFonts w:ascii="Times New Roman" w:hAnsi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>
        <w:rPr>
          <w:rFonts w:ascii="Times New Roman" w:hAnsi="Times New Roman"/>
          <w:sz w:val="28"/>
          <w:szCs w:val="28"/>
        </w:rPr>
        <w:t xml:space="preserve"> 356420,</w:t>
      </w:r>
      <w:r w:rsidRPr="00AB7842">
        <w:rPr>
          <w:rFonts w:ascii="Times New Roman" w:hAnsi="Times New Roman"/>
          <w:sz w:val="28"/>
          <w:szCs w:val="28"/>
        </w:rPr>
        <w:t xml:space="preserve"> Ставропольский край, Благодарненский район, г. Благодарный, </w:t>
      </w:r>
      <w:r>
        <w:rPr>
          <w:rFonts w:ascii="Times New Roman" w:hAnsi="Times New Roman"/>
          <w:sz w:val="28"/>
          <w:szCs w:val="28"/>
        </w:rPr>
        <w:t xml:space="preserve">переулок Октябрьский 15. </w:t>
      </w:r>
      <w:r w:rsidRPr="00AB7842">
        <w:rPr>
          <w:rFonts w:ascii="Times New Roman" w:hAnsi="Times New Roman"/>
          <w:sz w:val="28"/>
          <w:szCs w:val="28"/>
        </w:rPr>
        <w:t>Контактный телефон</w:t>
      </w:r>
      <w:r>
        <w:rPr>
          <w:rFonts w:ascii="Times New Roman" w:hAnsi="Times New Roman"/>
          <w:sz w:val="28"/>
          <w:szCs w:val="28"/>
        </w:rPr>
        <w:t xml:space="preserve"> - 8 (86549) 2-11-04</w:t>
      </w:r>
      <w:r w:rsidRPr="00AB7842">
        <w:rPr>
          <w:rFonts w:ascii="Times New Roman" w:hAnsi="Times New Roman"/>
          <w:sz w:val="28"/>
          <w:szCs w:val="28"/>
        </w:rPr>
        <w:t xml:space="preserve">; </w:t>
      </w:r>
      <w:r w:rsidRPr="0084066F">
        <w:rPr>
          <w:rFonts w:ascii="Times New Roman" w:hAnsi="Times New Roman"/>
          <w:sz w:val="28"/>
          <w:szCs w:val="28"/>
        </w:rPr>
        <w:t>адрес электронн</w:t>
      </w:r>
      <w:r>
        <w:rPr>
          <w:rFonts w:ascii="Times New Roman" w:hAnsi="Times New Roman"/>
          <w:sz w:val="28"/>
          <w:szCs w:val="28"/>
        </w:rPr>
        <w:t>ой почты -</w:t>
      </w:r>
      <w:hyperlink r:id="rId5" w:history="1">
        <w:r w:rsidRPr="00103BC2">
          <w:rPr>
            <w:rFonts w:ascii="Times New Roman" w:hAnsi="Times New Roman"/>
            <w:color w:val="1F4E79"/>
            <w:sz w:val="28"/>
            <w:szCs w:val="28"/>
          </w:rPr>
          <w:t>ushblag@rambler.ru</w:t>
        </w:r>
      </w:hyperlink>
      <w:r>
        <w:rPr>
          <w:rFonts w:ascii="Times New Roman" w:hAnsi="Times New Roman"/>
          <w:color w:val="1F4E79"/>
          <w:sz w:val="28"/>
          <w:szCs w:val="28"/>
        </w:rPr>
        <w:t>.</w:t>
      </w:r>
    </w:p>
    <w:p w:rsidR="002F7B20" w:rsidRPr="0084066F" w:rsidRDefault="002F7B20" w:rsidP="005158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4066F">
        <w:rPr>
          <w:rFonts w:ascii="Times New Roman" w:hAnsi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2F7B20" w:rsidRPr="00AB7842" w:rsidRDefault="002F7B20" w:rsidP="0051588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7B20" w:rsidRPr="00082C41" w:rsidRDefault="002F7B20" w:rsidP="00082C41">
      <w:pPr>
        <w:ind w:left="142"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2F7B20" w:rsidRPr="00082C41" w:rsidSect="00B8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C41"/>
    <w:rsid w:val="00060EC3"/>
    <w:rsid w:val="00082C41"/>
    <w:rsid w:val="00103BC2"/>
    <w:rsid w:val="00196E70"/>
    <w:rsid w:val="002240F0"/>
    <w:rsid w:val="002A7D0C"/>
    <w:rsid w:val="002F7B20"/>
    <w:rsid w:val="00354DE1"/>
    <w:rsid w:val="00392561"/>
    <w:rsid w:val="004224EE"/>
    <w:rsid w:val="00446377"/>
    <w:rsid w:val="004553C4"/>
    <w:rsid w:val="004A3E8E"/>
    <w:rsid w:val="004B721A"/>
    <w:rsid w:val="00515884"/>
    <w:rsid w:val="005A5E7B"/>
    <w:rsid w:val="005A7481"/>
    <w:rsid w:val="005D2CE2"/>
    <w:rsid w:val="00677F21"/>
    <w:rsid w:val="0071431B"/>
    <w:rsid w:val="00747F2D"/>
    <w:rsid w:val="00762B43"/>
    <w:rsid w:val="00785471"/>
    <w:rsid w:val="007A05BF"/>
    <w:rsid w:val="007B22D8"/>
    <w:rsid w:val="007C411B"/>
    <w:rsid w:val="008150CD"/>
    <w:rsid w:val="0084066F"/>
    <w:rsid w:val="008724A0"/>
    <w:rsid w:val="0095370F"/>
    <w:rsid w:val="00AB7842"/>
    <w:rsid w:val="00B0264E"/>
    <w:rsid w:val="00B6799F"/>
    <w:rsid w:val="00B84195"/>
    <w:rsid w:val="00B932AF"/>
    <w:rsid w:val="00BA7979"/>
    <w:rsid w:val="00BE375B"/>
    <w:rsid w:val="00C04867"/>
    <w:rsid w:val="00C271D0"/>
    <w:rsid w:val="00C72604"/>
    <w:rsid w:val="00C83B70"/>
    <w:rsid w:val="00CE04EC"/>
    <w:rsid w:val="00DE1D98"/>
    <w:rsid w:val="00E714CF"/>
    <w:rsid w:val="00FA6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19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82C4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785471"/>
    <w:rPr>
      <w:rFonts w:cs="Times New Roman"/>
      <w:color w:val="0563C1"/>
      <w:u w:val="single"/>
    </w:rPr>
  </w:style>
  <w:style w:type="paragraph" w:styleId="Subtitle">
    <w:name w:val="Subtitle"/>
    <w:basedOn w:val="Normal"/>
    <w:link w:val="SubtitleChar"/>
    <w:uiPriority w:val="99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B7842"/>
    <w:rPr>
      <w:rFonts w:ascii="Arial" w:hAnsi="Arial" w:cs="Arial"/>
      <w:sz w:val="24"/>
      <w:szCs w:val="24"/>
      <w:lang w:eastAsia="ar-SA" w:bidi="ar-SA"/>
    </w:rPr>
  </w:style>
  <w:style w:type="paragraph" w:styleId="BodyText">
    <w:name w:val="Body Text"/>
    <w:basedOn w:val="Normal"/>
    <w:link w:val="BodyTextChar"/>
    <w:uiPriority w:val="99"/>
    <w:semiHidden/>
    <w:rsid w:val="007C41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C411B"/>
    <w:rPr>
      <w:rFonts w:cs="Times New Roman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C411B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7C411B"/>
  </w:style>
  <w:style w:type="paragraph" w:customStyle="1" w:styleId="ConsPlusNormal">
    <w:name w:val="ConsPlusNormal"/>
    <w:uiPriority w:val="99"/>
    <w:rsid w:val="005D2CE2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</TotalTime>
  <Pages>1</Pages>
  <Words>292</Words>
  <Characters>1667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Чеботарев</cp:lastModifiedBy>
  <cp:revision>12</cp:revision>
  <dcterms:created xsi:type="dcterms:W3CDTF">2018-10-17T10:52:00Z</dcterms:created>
  <dcterms:modified xsi:type="dcterms:W3CDTF">2018-10-30T07:16:00Z</dcterms:modified>
</cp:coreProperties>
</file>