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92A" w:rsidRDefault="00DF292A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DF292A" w:rsidRDefault="00DF292A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DF292A" w:rsidRDefault="00DF292A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DF292A" w:rsidRDefault="00DF292A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DF292A" w:rsidRDefault="00DF292A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DF292A" w:rsidRDefault="00DF292A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DF292A" w:rsidRDefault="00DF292A" w:rsidP="00F66F15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0D0A6F">
        <w:rPr>
          <w:sz w:val="28"/>
          <w:szCs w:val="28"/>
        </w:rPr>
        <w:t>«</w:t>
      </w:r>
      <w:r>
        <w:rPr>
          <w:sz w:val="28"/>
          <w:szCs w:val="28"/>
        </w:rPr>
        <w:t>Приватизация муниципального имущества</w:t>
      </w:r>
      <w:r w:rsidRPr="00CE2558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DF292A" w:rsidRDefault="00DF292A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DF292A" w:rsidRDefault="00DF292A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DF292A" w:rsidRDefault="00DF292A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DF292A" w:rsidRDefault="00DF292A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DF292A" w:rsidRDefault="00DF292A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DF292A" w:rsidRDefault="00DF292A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DF292A" w:rsidRDefault="00DF292A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DF292A" w:rsidRDefault="00DF292A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DF292A" w:rsidRDefault="00DF292A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17 июля 2019 года по 31 июля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DF292A" w:rsidRDefault="00DF292A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>
        <w:rPr>
          <w:spacing w:val="1"/>
          <w:sz w:val="28"/>
          <w:szCs w:val="28"/>
        </w:rPr>
        <w:t>17 июля</w:t>
      </w:r>
      <w:r>
        <w:rPr>
          <w:sz w:val="28"/>
          <w:szCs w:val="28"/>
        </w:rPr>
        <w:t xml:space="preserve"> 2019 года.</w:t>
      </w:r>
    </w:p>
    <w:p w:rsidR="00DF292A" w:rsidRDefault="00DF292A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DF292A" w:rsidRDefault="00DF292A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DF292A" w:rsidRDefault="00DF292A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5637"/>
        <w:gridCol w:w="3933"/>
      </w:tblGrid>
      <w:tr w:rsidR="00DF292A">
        <w:tc>
          <w:tcPr>
            <w:tcW w:w="5637" w:type="dxa"/>
          </w:tcPr>
          <w:p w:rsidR="00DF292A" w:rsidRDefault="00DF292A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DF292A" w:rsidRDefault="00DF292A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DF292A" w:rsidRDefault="00DF292A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DF292A" w:rsidRDefault="00DF292A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DF292A" w:rsidRDefault="00DF292A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Е.П. Кожин</w:t>
            </w:r>
          </w:p>
        </w:tc>
      </w:tr>
    </w:tbl>
    <w:p w:rsidR="00DF292A" w:rsidRDefault="00DF292A"/>
    <w:sectPr w:rsidR="00DF292A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D0A6F"/>
    <w:rsid w:val="000D737E"/>
    <w:rsid w:val="001258F7"/>
    <w:rsid w:val="0049276B"/>
    <w:rsid w:val="005857EC"/>
    <w:rsid w:val="006258DE"/>
    <w:rsid w:val="00672D4B"/>
    <w:rsid w:val="006956B8"/>
    <w:rsid w:val="007766B6"/>
    <w:rsid w:val="00793560"/>
    <w:rsid w:val="007D3C6E"/>
    <w:rsid w:val="007E0B22"/>
    <w:rsid w:val="0089771E"/>
    <w:rsid w:val="00A65530"/>
    <w:rsid w:val="00A7691F"/>
    <w:rsid w:val="00AD5934"/>
    <w:rsid w:val="00B31216"/>
    <w:rsid w:val="00C3424E"/>
    <w:rsid w:val="00CE2558"/>
    <w:rsid w:val="00D11F2B"/>
    <w:rsid w:val="00DF292A"/>
    <w:rsid w:val="00F6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83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</Pages>
  <Words>312</Words>
  <Characters>1784</Characters>
  <Application>Microsoft Office Outlook</Application>
  <DocSecurity>0</DocSecurity>
  <Lines>0</Lines>
  <Paragraphs>0</Paragraphs>
  <ScaleCrop>false</ScaleCrop>
  <Company>UIZO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user</cp:lastModifiedBy>
  <cp:revision>11</cp:revision>
  <cp:lastPrinted>2019-06-28T08:28:00Z</cp:lastPrinted>
  <dcterms:created xsi:type="dcterms:W3CDTF">2019-06-28T07:42:00Z</dcterms:created>
  <dcterms:modified xsi:type="dcterms:W3CDTF">2019-07-17T07:07:00Z</dcterms:modified>
</cp:coreProperties>
</file>