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621" w:rsidRDefault="009E6621" w:rsidP="0089771E">
      <w:pPr>
        <w:spacing w:line="240" w:lineRule="exact"/>
        <w:jc w:val="center"/>
        <w:rPr>
          <w:sz w:val="28"/>
          <w:szCs w:val="28"/>
        </w:rPr>
      </w:pPr>
    </w:p>
    <w:p w:rsidR="009E6621" w:rsidRDefault="009E6621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9E6621" w:rsidRDefault="009E6621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9E6621" w:rsidRDefault="009E6621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E6621" w:rsidRDefault="009E6621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9E6621" w:rsidRDefault="009E6621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9E6621" w:rsidRDefault="009E6621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9E6621" w:rsidRDefault="009E6621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9E6621" w:rsidRDefault="009E6621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9E6621" w:rsidRDefault="009E6621" w:rsidP="00793560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«</w:t>
      </w:r>
      <w:r>
        <w:rPr>
          <w:sz w:val="28"/>
          <w:szCs w:val="28"/>
        </w:rPr>
        <w:t>Об утверждении</w:t>
      </w:r>
      <w:r w:rsidRPr="007E0B22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7E0B22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7E0B22">
        <w:rPr>
          <w:sz w:val="28"/>
          <w:szCs w:val="28"/>
        </w:rPr>
        <w:t xml:space="preserve"> предоставления администрацией Благодарненского городского округа Ставропольского края муниципальной услуги </w:t>
      </w:r>
      <w:bookmarkStart w:id="0" w:name="_GoBack"/>
      <w:bookmarkEnd w:id="0"/>
      <w:r>
        <w:rPr>
          <w:sz w:val="28"/>
          <w:szCs w:val="28"/>
        </w:rPr>
        <w:t>«</w:t>
      </w:r>
      <w:r w:rsidRPr="00007C45">
        <w:rPr>
          <w:color w:val="000000"/>
          <w:sz w:val="28"/>
          <w:szCs w:val="28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</w:t>
      </w:r>
      <w:r>
        <w:rPr>
          <w:color w:val="000000"/>
          <w:sz w:val="28"/>
          <w:szCs w:val="28"/>
        </w:rPr>
        <w:t xml:space="preserve"> </w:t>
      </w:r>
      <w:r w:rsidRPr="00007C45">
        <w:rPr>
          <w:color w:val="000000"/>
          <w:sz w:val="28"/>
          <w:szCs w:val="28"/>
        </w:rPr>
        <w:t>в безвозмездное пользование</w:t>
      </w:r>
      <w:r>
        <w:rPr>
          <w:sz w:val="28"/>
          <w:szCs w:val="28"/>
        </w:rPr>
        <w:t>» 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E6621" w:rsidRDefault="009E6621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9E6621" w:rsidRDefault="009E6621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9E6621" w:rsidRDefault="009E6621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9E6621" w:rsidRDefault="009E6621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9E6621" w:rsidRDefault="009E6621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E6621" w:rsidRDefault="009E6621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9E6621" w:rsidRDefault="009E6621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E6621" w:rsidRDefault="009E6621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2-12-66;</w:t>
      </w:r>
    </w:p>
    <w:p w:rsidR="009E6621" w:rsidRDefault="009E6621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05 августа 2019 года по 19 августа 2019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9E6621" w:rsidRPr="008F6DF0" w:rsidRDefault="009E6621" w:rsidP="008F6D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размещения уведомления 05 августа 2019 года.</w:t>
      </w:r>
    </w:p>
    <w:p w:rsidR="009E6621" w:rsidRDefault="009E6621"/>
    <w:sectPr w:rsidR="009E6621" w:rsidSect="0062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934"/>
    <w:rsid w:val="00007C45"/>
    <w:rsid w:val="000F7C4B"/>
    <w:rsid w:val="00161343"/>
    <w:rsid w:val="00167189"/>
    <w:rsid w:val="001B57B1"/>
    <w:rsid w:val="001F210F"/>
    <w:rsid w:val="002363FF"/>
    <w:rsid w:val="002D4293"/>
    <w:rsid w:val="00392A0D"/>
    <w:rsid w:val="004505E9"/>
    <w:rsid w:val="00563346"/>
    <w:rsid w:val="005857EC"/>
    <w:rsid w:val="006258DE"/>
    <w:rsid w:val="00672D4B"/>
    <w:rsid w:val="00793560"/>
    <w:rsid w:val="007A2273"/>
    <w:rsid w:val="007E0B22"/>
    <w:rsid w:val="0089771E"/>
    <w:rsid w:val="008E1292"/>
    <w:rsid w:val="008F6DF0"/>
    <w:rsid w:val="00914B0C"/>
    <w:rsid w:val="00954647"/>
    <w:rsid w:val="009D56C7"/>
    <w:rsid w:val="009E6621"/>
    <w:rsid w:val="00A7691F"/>
    <w:rsid w:val="00AB10E1"/>
    <w:rsid w:val="00AD5934"/>
    <w:rsid w:val="00B31216"/>
    <w:rsid w:val="00BB6114"/>
    <w:rsid w:val="00C3424E"/>
    <w:rsid w:val="00C91236"/>
    <w:rsid w:val="00DC0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link w:val="a"/>
    <w:uiPriority w:val="99"/>
    <w:semiHidden/>
    <w:lock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89771E"/>
    <w:rPr>
      <w:color w:val="0000FF"/>
      <w:u w:val="single"/>
    </w:rPr>
  </w:style>
  <w:style w:type="character" w:customStyle="1" w:styleId="FontStyle17">
    <w:name w:val="Font Style17"/>
    <w:uiPriority w:val="99"/>
    <w:rsid w:val="0089771E"/>
    <w:rPr>
      <w:rFonts w:ascii="Times New Roman" w:hAnsi="Times New Roman" w:cs="Times New Roman"/>
      <w:sz w:val="26"/>
      <w:szCs w:val="26"/>
    </w:rPr>
  </w:style>
  <w:style w:type="paragraph" w:customStyle="1" w:styleId="a">
    <w:name w:val="Знак Знак Знак Знак Знак Знак Знак Знак Знак Знак Знак Знак Знак Знак Знак Знак"/>
    <w:basedOn w:val="Normal"/>
    <w:link w:val="DefaultParagraphFont"/>
    <w:uiPriority w:val="99"/>
    <w:rsid w:val="002D4293"/>
    <w:pPr>
      <w:spacing w:line="240" w:lineRule="exact"/>
      <w:jc w:val="both"/>
    </w:pPr>
    <w:rPr>
      <w:rFonts w:eastAsia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16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312</Words>
  <Characters>1785</Characters>
  <Application>Microsoft Office Outlook</Application>
  <DocSecurity>0</DocSecurity>
  <Lines>0</Lines>
  <Paragraphs>0</Paragraphs>
  <ScaleCrop>false</ScaleCrop>
  <Company>OIZO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user-02</dc:creator>
  <cp:keywords/>
  <dc:description/>
  <cp:lastModifiedBy>user</cp:lastModifiedBy>
  <cp:revision>3</cp:revision>
  <cp:lastPrinted>2019-06-28T08:41:00Z</cp:lastPrinted>
  <dcterms:created xsi:type="dcterms:W3CDTF">2019-08-05T06:37:00Z</dcterms:created>
  <dcterms:modified xsi:type="dcterms:W3CDTF">2019-08-05T06:41:00Z</dcterms:modified>
</cp:coreProperties>
</file>