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7D" w:rsidRDefault="00552B7D" w:rsidP="0089771E">
      <w:pPr>
        <w:spacing w:line="240" w:lineRule="exact"/>
        <w:jc w:val="center"/>
        <w:rPr>
          <w:sz w:val="28"/>
          <w:szCs w:val="28"/>
        </w:rPr>
      </w:pPr>
    </w:p>
    <w:p w:rsidR="00552B7D" w:rsidRDefault="00552B7D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552B7D" w:rsidRDefault="00552B7D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552B7D" w:rsidRDefault="00552B7D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552B7D" w:rsidRDefault="00552B7D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552B7D" w:rsidRDefault="00552B7D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552B7D" w:rsidRDefault="00552B7D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552B7D" w:rsidRDefault="00552B7D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552B7D" w:rsidRDefault="00552B7D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552B7D" w:rsidRDefault="00552B7D" w:rsidP="006F57C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Pr="00E30B8A">
        <w:rPr>
          <w:color w:val="000000"/>
          <w:sz w:val="28"/>
          <w:szCs w:val="28"/>
        </w:rPr>
        <w:t>«Принятие решения о прекращении права постоянного (бессрочного)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права»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552B7D" w:rsidRDefault="00552B7D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552B7D" w:rsidRDefault="00552B7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552B7D" w:rsidRDefault="00552B7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            г. Благодарный, пл. Ленина, 1;</w:t>
      </w:r>
    </w:p>
    <w:p w:rsidR="00552B7D" w:rsidRDefault="00552B7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552B7D" w:rsidRDefault="00552B7D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552B7D" w:rsidRDefault="00552B7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552B7D" w:rsidRDefault="00552B7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abgosk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552B7D" w:rsidRDefault="00552B7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2-12-66;</w:t>
      </w:r>
    </w:p>
    <w:p w:rsidR="00552B7D" w:rsidRDefault="00552B7D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>с 1</w:t>
      </w:r>
      <w:r w:rsidRPr="006B57BD">
        <w:rPr>
          <w:spacing w:val="1"/>
          <w:sz w:val="28"/>
          <w:szCs w:val="28"/>
        </w:rPr>
        <w:t>2</w:t>
      </w:r>
      <w:r>
        <w:rPr>
          <w:spacing w:val="1"/>
          <w:sz w:val="28"/>
          <w:szCs w:val="28"/>
        </w:rPr>
        <w:t xml:space="preserve"> декабря 2019 года по 26 декабря 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552B7D" w:rsidRPr="008F6DF0" w:rsidRDefault="00552B7D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размещения уведомления 12 декабря 2019 года.</w:t>
      </w:r>
    </w:p>
    <w:sectPr w:rsidR="00552B7D" w:rsidRPr="008F6DF0" w:rsidSect="00C71577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07C45"/>
    <w:rsid w:val="00083AE5"/>
    <w:rsid w:val="000F7C4B"/>
    <w:rsid w:val="00161343"/>
    <w:rsid w:val="00167189"/>
    <w:rsid w:val="001B57B1"/>
    <w:rsid w:val="001F210F"/>
    <w:rsid w:val="002363FF"/>
    <w:rsid w:val="002D4293"/>
    <w:rsid w:val="00392A0D"/>
    <w:rsid w:val="004505E9"/>
    <w:rsid w:val="00552B7D"/>
    <w:rsid w:val="00563346"/>
    <w:rsid w:val="005857EC"/>
    <w:rsid w:val="005B37AB"/>
    <w:rsid w:val="005C25AB"/>
    <w:rsid w:val="006258DE"/>
    <w:rsid w:val="00672D4B"/>
    <w:rsid w:val="006B57BD"/>
    <w:rsid w:val="006F57C0"/>
    <w:rsid w:val="00793560"/>
    <w:rsid w:val="007A2273"/>
    <w:rsid w:val="007E0B22"/>
    <w:rsid w:val="0089771E"/>
    <w:rsid w:val="008E1292"/>
    <w:rsid w:val="008F6DF0"/>
    <w:rsid w:val="00914B0C"/>
    <w:rsid w:val="00954647"/>
    <w:rsid w:val="009D56C7"/>
    <w:rsid w:val="009E6621"/>
    <w:rsid w:val="00A7691F"/>
    <w:rsid w:val="00AB10E1"/>
    <w:rsid w:val="00AD2D31"/>
    <w:rsid w:val="00AD5934"/>
    <w:rsid w:val="00B31216"/>
    <w:rsid w:val="00BB6114"/>
    <w:rsid w:val="00BF5175"/>
    <w:rsid w:val="00C3424E"/>
    <w:rsid w:val="00C71577"/>
    <w:rsid w:val="00C91236"/>
    <w:rsid w:val="00DC02A5"/>
    <w:rsid w:val="00E30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  <w:style w:type="paragraph" w:customStyle="1" w:styleId="a">
    <w:name w:val="Знак Знак Знак Знак Знак Знак Знак Знак Знак Знак Знак Знак Знак Знак Знак Знак"/>
    <w:basedOn w:val="Normal"/>
    <w:uiPriority w:val="99"/>
    <w:rsid w:val="002D4293"/>
    <w:pPr>
      <w:spacing w:line="240" w:lineRule="exact"/>
      <w:jc w:val="both"/>
    </w:pPr>
    <w:rPr>
      <w:rFonts w:eastAsia="Calibri"/>
      <w:lang w:val="en-US" w:eastAsia="en-US"/>
    </w:rPr>
  </w:style>
  <w:style w:type="character" w:customStyle="1" w:styleId="fontstyle01">
    <w:name w:val="fontstyle01"/>
    <w:uiPriority w:val="99"/>
    <w:rsid w:val="00C71577"/>
    <w:rPr>
      <w:rFonts w:ascii="TimesNewRomanPSMT" w:hAnsi="TimesNewRomanPSMT" w:cs="TimesNewRomanPSM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78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</Pages>
  <Words>321</Words>
  <Characters>1835</Characters>
  <Application>Microsoft Office Outlook</Application>
  <DocSecurity>0</DocSecurity>
  <Lines>0</Lines>
  <Paragraphs>0</Paragraphs>
  <ScaleCrop>false</ScaleCrop>
  <Company>OIZO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user-02</dc:creator>
  <cp:keywords/>
  <dc:description/>
  <cp:lastModifiedBy>user</cp:lastModifiedBy>
  <cp:revision>6</cp:revision>
  <cp:lastPrinted>2019-06-28T08:41:00Z</cp:lastPrinted>
  <dcterms:created xsi:type="dcterms:W3CDTF">2019-08-05T06:37:00Z</dcterms:created>
  <dcterms:modified xsi:type="dcterms:W3CDTF">2019-12-11T10:50:00Z</dcterms:modified>
</cp:coreProperties>
</file>