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9AD" w:rsidRDefault="003C09AD" w:rsidP="0089771E">
      <w:pPr>
        <w:spacing w:line="240" w:lineRule="exact"/>
        <w:jc w:val="center"/>
        <w:rPr>
          <w:sz w:val="28"/>
          <w:szCs w:val="28"/>
        </w:rPr>
      </w:pPr>
    </w:p>
    <w:p w:rsidR="003C09AD" w:rsidRDefault="003C09AD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3C09AD" w:rsidRDefault="003C09AD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3C09AD" w:rsidRDefault="003C09AD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3C09AD" w:rsidRDefault="003C09AD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3C09AD" w:rsidRDefault="003C09AD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3C09AD" w:rsidRDefault="003C09AD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3C09AD" w:rsidRDefault="003C09AD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3C09AD" w:rsidRDefault="003C09AD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3C09AD" w:rsidRDefault="003C09AD" w:rsidP="006F57C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E30B8A">
        <w:rPr>
          <w:color w:val="000000"/>
          <w:sz w:val="28"/>
          <w:szCs w:val="28"/>
        </w:rPr>
        <w:t>«</w:t>
      </w:r>
      <w:r w:rsidRPr="009F430E">
        <w:rPr>
          <w:sz w:val="28"/>
          <w:szCs w:val="28"/>
        </w:rPr>
        <w:t>«</w:t>
      </w:r>
      <w:r w:rsidRPr="00EA6A71">
        <w:rPr>
          <w:color w:val="000000"/>
          <w:sz w:val="28"/>
          <w:szCs w:val="28"/>
        </w:rPr>
        <w:t>Продажа земельных участков, находящихся в муниципальной собственности или государственная собственность на которые не разграничена, без проведения торгов</w:t>
      </w:r>
      <w:r w:rsidRPr="009F430E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3C09AD" w:rsidRDefault="003C09AD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3C09AD" w:rsidRDefault="003C09A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3C09AD" w:rsidRDefault="003C09A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            г. Благодарный, пл. Ленина, 1;</w:t>
      </w:r>
    </w:p>
    <w:p w:rsidR="003C09AD" w:rsidRDefault="003C09A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3C09AD" w:rsidRDefault="003C09AD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3C09AD" w:rsidRDefault="003C09A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3C09AD" w:rsidRDefault="003C09A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abgosk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3C09AD" w:rsidRDefault="003C09AD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2-12-66;</w:t>
      </w:r>
    </w:p>
    <w:p w:rsidR="003C09AD" w:rsidRDefault="003C09AD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>с 1</w:t>
      </w:r>
      <w:r w:rsidRPr="006B57BD">
        <w:rPr>
          <w:spacing w:val="1"/>
          <w:sz w:val="28"/>
          <w:szCs w:val="28"/>
        </w:rPr>
        <w:t>2</w:t>
      </w:r>
      <w:r>
        <w:rPr>
          <w:spacing w:val="1"/>
          <w:sz w:val="28"/>
          <w:szCs w:val="28"/>
        </w:rPr>
        <w:t xml:space="preserve"> декабря 2019 года по 26 декабря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3C09AD" w:rsidRPr="008F6DF0" w:rsidRDefault="003C09AD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12 декабря 2019 года.</w:t>
      </w:r>
    </w:p>
    <w:sectPr w:rsidR="003C09AD" w:rsidRPr="008F6DF0" w:rsidSect="00C71577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07C45"/>
    <w:rsid w:val="00083AE5"/>
    <w:rsid w:val="000F7C4B"/>
    <w:rsid w:val="00161343"/>
    <w:rsid w:val="00167189"/>
    <w:rsid w:val="001B57B1"/>
    <w:rsid w:val="001F210F"/>
    <w:rsid w:val="002363FF"/>
    <w:rsid w:val="002D4293"/>
    <w:rsid w:val="00392A0D"/>
    <w:rsid w:val="003C09AD"/>
    <w:rsid w:val="00406E1A"/>
    <w:rsid w:val="004309C9"/>
    <w:rsid w:val="004505E9"/>
    <w:rsid w:val="00552B7D"/>
    <w:rsid w:val="00563346"/>
    <w:rsid w:val="005857EC"/>
    <w:rsid w:val="005B37AB"/>
    <w:rsid w:val="005C25AB"/>
    <w:rsid w:val="006258DE"/>
    <w:rsid w:val="00672D4B"/>
    <w:rsid w:val="006B57BD"/>
    <w:rsid w:val="006F57C0"/>
    <w:rsid w:val="00793560"/>
    <w:rsid w:val="007A2273"/>
    <w:rsid w:val="007E0B22"/>
    <w:rsid w:val="0089771E"/>
    <w:rsid w:val="008E1292"/>
    <w:rsid w:val="008F6DF0"/>
    <w:rsid w:val="00914B0C"/>
    <w:rsid w:val="00954647"/>
    <w:rsid w:val="009557D8"/>
    <w:rsid w:val="009D56C7"/>
    <w:rsid w:val="009E6621"/>
    <w:rsid w:val="009F430E"/>
    <w:rsid w:val="00A7691F"/>
    <w:rsid w:val="00AB10E1"/>
    <w:rsid w:val="00AD2D31"/>
    <w:rsid w:val="00AD5934"/>
    <w:rsid w:val="00B31216"/>
    <w:rsid w:val="00BB6114"/>
    <w:rsid w:val="00BF5175"/>
    <w:rsid w:val="00C3424E"/>
    <w:rsid w:val="00C71577"/>
    <w:rsid w:val="00C91236"/>
    <w:rsid w:val="00DC02A5"/>
    <w:rsid w:val="00E30B8A"/>
    <w:rsid w:val="00EA6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link w:val="3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uiPriority w:val="99"/>
    <w:rsid w:val="002D4293"/>
    <w:pPr>
      <w:spacing w:line="240" w:lineRule="exact"/>
      <w:jc w:val="both"/>
    </w:pPr>
    <w:rPr>
      <w:rFonts w:eastAsia="Calibri"/>
      <w:lang w:val="en-US" w:eastAsia="en-US"/>
    </w:rPr>
  </w:style>
  <w:style w:type="character" w:customStyle="1" w:styleId="fontstyle01">
    <w:name w:val="fontstyle01"/>
    <w:uiPriority w:val="99"/>
    <w:rsid w:val="00C71577"/>
    <w:rPr>
      <w:rFonts w:ascii="TimesNewRomanPSMT" w:hAnsi="TimesNewRomanPSMT" w:cs="TimesNewRomanPSMT"/>
      <w:color w:val="000000"/>
      <w:sz w:val="24"/>
      <w:szCs w:val="24"/>
    </w:rPr>
  </w:style>
  <w:style w:type="paragraph" w:customStyle="1" w:styleId="3">
    <w:name w:val="Знак Знак3 Знак Знак"/>
    <w:basedOn w:val="Normal"/>
    <w:link w:val="DefaultParagraphFont"/>
    <w:uiPriority w:val="99"/>
    <w:rsid w:val="00406E1A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97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312</Words>
  <Characters>1783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7</cp:revision>
  <cp:lastPrinted>2019-06-28T08:41:00Z</cp:lastPrinted>
  <dcterms:created xsi:type="dcterms:W3CDTF">2019-08-05T06:37:00Z</dcterms:created>
  <dcterms:modified xsi:type="dcterms:W3CDTF">2019-12-11T10:51:00Z</dcterms:modified>
</cp:coreProperties>
</file>