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EB" w:rsidRDefault="000231EB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0231EB" w:rsidRDefault="000231EB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0231EB" w:rsidRDefault="000231EB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0231EB" w:rsidRDefault="000231EB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0231EB" w:rsidRDefault="000231EB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231EB" w:rsidRDefault="000231EB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231EB" w:rsidRPr="007D40A4" w:rsidRDefault="000231EB" w:rsidP="007D40A4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соответствии с  Порядком проведения  общественного  обсуждения 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Pr="006C7F30">
        <w:rPr>
          <w:sz w:val="28"/>
          <w:szCs w:val="28"/>
        </w:rPr>
        <w:t>«</w:t>
      </w:r>
      <w:r w:rsidRPr="000C4B68">
        <w:rPr>
          <w:sz w:val="28"/>
          <w:szCs w:val="28"/>
        </w:rPr>
        <w:t xml:space="preserve">Предоставление в </w:t>
      </w:r>
      <w:r>
        <w:rPr>
          <w:sz w:val="28"/>
          <w:szCs w:val="28"/>
        </w:rPr>
        <w:t xml:space="preserve">аренду </w:t>
      </w:r>
      <w:r w:rsidRPr="000C4B68">
        <w:rPr>
          <w:sz w:val="28"/>
          <w:szCs w:val="28"/>
        </w:rPr>
        <w:t xml:space="preserve">земельных участков </w:t>
      </w:r>
      <w:r>
        <w:rPr>
          <w:sz w:val="28"/>
          <w:szCs w:val="28"/>
        </w:rPr>
        <w:t xml:space="preserve">для индивидуального жилищного строительства или ведения личного подсобного хозяйства </w:t>
      </w:r>
      <w:r w:rsidRPr="000C4B68">
        <w:rPr>
          <w:sz w:val="28"/>
          <w:szCs w:val="28"/>
        </w:rPr>
        <w:t>гражданам, имеющим трех и более детей</w:t>
      </w:r>
      <w:r w:rsidRPr="006C7F30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0231EB" w:rsidRDefault="000231EB" w:rsidP="007D40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0231EB" w:rsidRDefault="000231E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0231EB" w:rsidRDefault="000231E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0231EB" w:rsidRDefault="000231E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0231EB" w:rsidRDefault="000231EB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0231EB" w:rsidRDefault="000231E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0231EB" w:rsidRDefault="000231E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0231EB" w:rsidRDefault="000231E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0231EB" w:rsidRDefault="000231EB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27 декабря 2019 года по 10 января 2020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0231EB" w:rsidRDefault="000231E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26 декабря 2019 года.</w:t>
      </w:r>
    </w:p>
    <w:p w:rsidR="000231EB" w:rsidRDefault="000231EB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231EB" w:rsidRDefault="000231EB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231EB" w:rsidRDefault="000231EB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231EB" w:rsidRDefault="000231EB"/>
    <w:sectPr w:rsidR="000231EB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231EB"/>
    <w:rsid w:val="000B47C5"/>
    <w:rsid w:val="000C4B68"/>
    <w:rsid w:val="000D0A6F"/>
    <w:rsid w:val="000D737E"/>
    <w:rsid w:val="001258F7"/>
    <w:rsid w:val="005857EC"/>
    <w:rsid w:val="006258DE"/>
    <w:rsid w:val="00672D4B"/>
    <w:rsid w:val="006C7F30"/>
    <w:rsid w:val="007766B6"/>
    <w:rsid w:val="00793560"/>
    <w:rsid w:val="007D40A4"/>
    <w:rsid w:val="007E0B22"/>
    <w:rsid w:val="0085479A"/>
    <w:rsid w:val="0089771E"/>
    <w:rsid w:val="00972CC1"/>
    <w:rsid w:val="00A7691F"/>
    <w:rsid w:val="00AD5934"/>
    <w:rsid w:val="00B06617"/>
    <w:rsid w:val="00B31216"/>
    <w:rsid w:val="00B96835"/>
    <w:rsid w:val="00BA499A"/>
    <w:rsid w:val="00BB375C"/>
    <w:rsid w:val="00C3424E"/>
    <w:rsid w:val="00CE2558"/>
    <w:rsid w:val="00D11F2B"/>
    <w:rsid w:val="00E67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0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312</Words>
  <Characters>1783</Characters>
  <Application>Microsoft Office Outlook</Application>
  <DocSecurity>0</DocSecurity>
  <Lines>0</Lines>
  <Paragraphs>0</Paragraphs>
  <ScaleCrop>false</ScaleCrop>
  <Company>oizo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user</cp:lastModifiedBy>
  <cp:revision>2</cp:revision>
  <cp:lastPrinted>2019-06-28T08:28:00Z</cp:lastPrinted>
  <dcterms:created xsi:type="dcterms:W3CDTF">2019-12-26T07:23:00Z</dcterms:created>
  <dcterms:modified xsi:type="dcterms:W3CDTF">2019-12-26T07:23:00Z</dcterms:modified>
</cp:coreProperties>
</file>