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УВЕДОМЛЕНИЕ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о подготовке проекта нормативного правового акта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 xml:space="preserve">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553D2B">
        <w:rPr>
          <w:rFonts w:ascii="Times New Roman" w:hAnsi="Times New Roman"/>
          <w:sz w:val="28"/>
          <w:szCs w:val="28"/>
        </w:rPr>
        <w:t xml:space="preserve"> округа</w:t>
      </w:r>
    </w:p>
    <w:p w:rsidR="00DE7C3E" w:rsidRPr="00553D2B" w:rsidRDefault="00DE7C3E" w:rsidP="00553D2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553D2B">
        <w:rPr>
          <w:rFonts w:ascii="Times New Roman" w:hAnsi="Times New Roman"/>
          <w:sz w:val="28"/>
          <w:szCs w:val="28"/>
        </w:rPr>
        <w:t>Ставропольского края</w:t>
      </w:r>
    </w:p>
    <w:p w:rsidR="00DE7C3E" w:rsidRPr="00024A81" w:rsidRDefault="00DE7C3E" w:rsidP="00553D2B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E7C3E" w:rsidRPr="000963C2" w:rsidRDefault="00DE7C3E" w:rsidP="00024A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</w:t>
      </w:r>
      <w:r w:rsidRPr="000963C2">
        <w:rPr>
          <w:rFonts w:ascii="Times New Roman" w:hAnsi="Times New Roman"/>
          <w:sz w:val="28"/>
          <w:szCs w:val="28"/>
        </w:rPr>
        <w:t>Ставропольского края</w:t>
      </w:r>
      <w:r w:rsidRPr="000963C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0963C2">
        <w:rPr>
          <w:rFonts w:ascii="Times New Roman" w:hAnsi="Times New Roman"/>
          <w:sz w:val="28"/>
          <w:szCs w:val="28"/>
        </w:rPr>
        <w:t>«О проведении вырубки (сноса), кронирования зеленых насаждений и компенсационного озеленения на территории Благодарненского муниципального округа Ставропольского края».</w:t>
      </w:r>
    </w:p>
    <w:p w:rsidR="00DE7C3E" w:rsidRPr="00113F3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63C2">
        <w:rPr>
          <w:rFonts w:ascii="Times New Roman" w:hAnsi="Times New Roman"/>
          <w:sz w:val="28"/>
          <w:szCs w:val="28"/>
        </w:rPr>
        <w:t xml:space="preserve">Дата начала и окончания </w:t>
      </w:r>
      <w:r w:rsidRPr="00113F31">
        <w:rPr>
          <w:rFonts w:ascii="Times New Roman" w:hAnsi="Times New Roman"/>
          <w:sz w:val="28"/>
          <w:szCs w:val="28"/>
        </w:rPr>
        <w:t xml:space="preserve">приема заключений по результатам независимой антикоррупционной экспертизы: с 28 декабря 2023 года по </w:t>
      </w:r>
      <w:bookmarkStart w:id="0" w:name="_GoBack"/>
      <w:bookmarkEnd w:id="0"/>
      <w:r w:rsidRPr="00113F31">
        <w:rPr>
          <w:rFonts w:ascii="Times New Roman" w:hAnsi="Times New Roman"/>
          <w:sz w:val="28"/>
          <w:szCs w:val="28"/>
        </w:rPr>
        <w:t>09 января 2024 года включительно.</w:t>
      </w:r>
    </w:p>
    <w:p w:rsidR="00DE7C3E" w:rsidRPr="00024A8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sz w:val="28"/>
          <w:szCs w:val="28"/>
        </w:rPr>
        <w:t>3</w:t>
      </w:r>
      <w:r w:rsidRPr="00024A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024A81">
        <w:rPr>
          <w:rFonts w:ascii="Times New Roman" w:hAnsi="Times New Roman"/>
          <w:sz w:val="28"/>
          <w:szCs w:val="28"/>
        </w:rPr>
        <w:t xml:space="preserve">дней. Разработчик проекта – управление сельского хозяйства и охраны окружающей среды администрации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024A81">
        <w:rPr>
          <w:rFonts w:ascii="Times New Roman" w:hAnsi="Times New Roman"/>
          <w:sz w:val="28"/>
          <w:szCs w:val="28"/>
        </w:rPr>
        <w:t xml:space="preserve"> округа Ставропольского края, адрес: </w:t>
      </w:r>
      <w:smartTag w:uri="urn:schemas-microsoft-com:office:smarttags" w:element="metricconverter">
        <w:smartTagPr>
          <w:attr w:name="ProductID" w:val="356420, г"/>
        </w:smartTagPr>
        <w:r w:rsidRPr="00024A81">
          <w:rPr>
            <w:rFonts w:ascii="Times New Roman" w:hAnsi="Times New Roman"/>
            <w:sz w:val="28"/>
            <w:szCs w:val="28"/>
          </w:rPr>
          <w:t>356420, г</w:t>
        </w:r>
      </w:smartTag>
      <w:r w:rsidRPr="00024A81">
        <w:rPr>
          <w:rFonts w:ascii="Times New Roman" w:hAnsi="Times New Roman"/>
          <w:sz w:val="28"/>
          <w:szCs w:val="28"/>
        </w:rPr>
        <w:t>. Благодарный, пер. Октябрьский, 15, контактный телефон: 8 (86549) 5-19-80, адрес электронной почты: ushblag@rambler.ru.</w:t>
      </w:r>
    </w:p>
    <w:p w:rsidR="00DE7C3E" w:rsidRPr="00024A81" w:rsidRDefault="00DE7C3E" w:rsidP="00553D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4A81">
        <w:rPr>
          <w:rFonts w:ascii="Times New Roman" w:hAnsi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DE7C3E" w:rsidRPr="00024A81" w:rsidRDefault="00DE7C3E" w:rsidP="00206EFD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E7C3E" w:rsidRPr="00024A81" w:rsidRDefault="00DE7C3E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</w:p>
    <w:p w:rsidR="00DE7C3E" w:rsidRPr="00024A81" w:rsidRDefault="00DE7C3E" w:rsidP="00FE3144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45"/>
        <w:gridCol w:w="3284"/>
      </w:tblGrid>
      <w:tr w:rsidR="00DE7C3E" w:rsidRPr="00024A81" w:rsidTr="005B7A21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DE7C3E" w:rsidRDefault="00DE7C3E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главы администрации –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E7C3E" w:rsidRPr="00024A81" w:rsidRDefault="00DE7C3E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управления сельского хозяйства и охраны окружающей среды администрации </w:t>
            </w:r>
          </w:p>
          <w:p w:rsidR="00DE7C3E" w:rsidRPr="00024A81" w:rsidRDefault="00DE7C3E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7C3E" w:rsidRPr="00024A81" w:rsidRDefault="00DE7C3E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>В.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024A8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Соколов</w:t>
            </w:r>
          </w:p>
        </w:tc>
      </w:tr>
    </w:tbl>
    <w:p w:rsidR="00DE7C3E" w:rsidRDefault="00DE7C3E" w:rsidP="00A60A9A">
      <w:pPr>
        <w:spacing w:line="240" w:lineRule="exact"/>
        <w:rPr>
          <w:sz w:val="28"/>
          <w:szCs w:val="28"/>
        </w:rPr>
      </w:pPr>
    </w:p>
    <w:sectPr w:rsidR="00DE7C3E" w:rsidSect="00340494">
      <w:headerReference w:type="default" r:id="rId6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C3E" w:rsidRDefault="00DE7C3E" w:rsidP="00ED37DC">
      <w:pPr>
        <w:spacing w:after="0" w:line="240" w:lineRule="auto"/>
      </w:pPr>
      <w:r>
        <w:separator/>
      </w:r>
    </w:p>
  </w:endnote>
  <w:endnote w:type="continuationSeparator" w:id="0">
    <w:p w:rsidR="00DE7C3E" w:rsidRDefault="00DE7C3E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C3E" w:rsidRDefault="00DE7C3E" w:rsidP="00ED37DC">
      <w:pPr>
        <w:spacing w:after="0" w:line="240" w:lineRule="auto"/>
      </w:pPr>
      <w:r>
        <w:separator/>
      </w:r>
    </w:p>
  </w:footnote>
  <w:footnote w:type="continuationSeparator" w:id="0">
    <w:p w:rsidR="00DE7C3E" w:rsidRDefault="00DE7C3E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3E" w:rsidRDefault="00DE7C3E">
    <w:pPr>
      <w:pStyle w:val="Header"/>
      <w:jc w:val="right"/>
    </w:pPr>
    <w:fldSimple w:instr=" PAGE   \* MERGEFORMAT ">
      <w:r>
        <w:rPr>
          <w:noProof/>
        </w:rPr>
        <w:t>2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296"/>
    <w:rsid w:val="00004845"/>
    <w:rsid w:val="00005C03"/>
    <w:rsid w:val="00020D86"/>
    <w:rsid w:val="00024A81"/>
    <w:rsid w:val="00033198"/>
    <w:rsid w:val="000455FA"/>
    <w:rsid w:val="000564FE"/>
    <w:rsid w:val="00064520"/>
    <w:rsid w:val="000963C2"/>
    <w:rsid w:val="000A5B1A"/>
    <w:rsid w:val="000B0834"/>
    <w:rsid w:val="000B6D01"/>
    <w:rsid w:val="000C12B7"/>
    <w:rsid w:val="000C399A"/>
    <w:rsid w:val="000C5B04"/>
    <w:rsid w:val="000D4A1A"/>
    <w:rsid w:val="000F3E6F"/>
    <w:rsid w:val="000F71CD"/>
    <w:rsid w:val="0010546D"/>
    <w:rsid w:val="00113F31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E1BD0"/>
    <w:rsid w:val="001F7E0C"/>
    <w:rsid w:val="00206EFD"/>
    <w:rsid w:val="002105F8"/>
    <w:rsid w:val="002128C0"/>
    <w:rsid w:val="002158F8"/>
    <w:rsid w:val="00216495"/>
    <w:rsid w:val="002213EA"/>
    <w:rsid w:val="00235B77"/>
    <w:rsid w:val="00247F25"/>
    <w:rsid w:val="0026541F"/>
    <w:rsid w:val="0026679D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B85"/>
    <w:rsid w:val="00343D40"/>
    <w:rsid w:val="0035305A"/>
    <w:rsid w:val="00360E25"/>
    <w:rsid w:val="00364AFF"/>
    <w:rsid w:val="00373C4A"/>
    <w:rsid w:val="00381EC5"/>
    <w:rsid w:val="00384E98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C53AE"/>
    <w:rsid w:val="003D276A"/>
    <w:rsid w:val="00400D27"/>
    <w:rsid w:val="00413B09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15B5"/>
    <w:rsid w:val="00553D2B"/>
    <w:rsid w:val="005550F8"/>
    <w:rsid w:val="005B7A21"/>
    <w:rsid w:val="005B7AB9"/>
    <w:rsid w:val="005C4A7A"/>
    <w:rsid w:val="005D4997"/>
    <w:rsid w:val="005D55B4"/>
    <w:rsid w:val="005E5AE5"/>
    <w:rsid w:val="00617B4D"/>
    <w:rsid w:val="00625F37"/>
    <w:rsid w:val="00625FCB"/>
    <w:rsid w:val="00656855"/>
    <w:rsid w:val="0066151E"/>
    <w:rsid w:val="00664681"/>
    <w:rsid w:val="00684491"/>
    <w:rsid w:val="0069389B"/>
    <w:rsid w:val="006973E4"/>
    <w:rsid w:val="006A1E0A"/>
    <w:rsid w:val="006C10E6"/>
    <w:rsid w:val="006C6167"/>
    <w:rsid w:val="006C77C9"/>
    <w:rsid w:val="006E0C85"/>
    <w:rsid w:val="006E2039"/>
    <w:rsid w:val="006F1510"/>
    <w:rsid w:val="006F7799"/>
    <w:rsid w:val="0070344D"/>
    <w:rsid w:val="0071657B"/>
    <w:rsid w:val="00787765"/>
    <w:rsid w:val="00797189"/>
    <w:rsid w:val="007A05C6"/>
    <w:rsid w:val="007A37C0"/>
    <w:rsid w:val="007A3F6C"/>
    <w:rsid w:val="007B0C15"/>
    <w:rsid w:val="007B0F15"/>
    <w:rsid w:val="007B1739"/>
    <w:rsid w:val="007C4CC8"/>
    <w:rsid w:val="007C7001"/>
    <w:rsid w:val="007D3DFB"/>
    <w:rsid w:val="007D7517"/>
    <w:rsid w:val="007F0DC6"/>
    <w:rsid w:val="007F145E"/>
    <w:rsid w:val="00812F5C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737A8"/>
    <w:rsid w:val="008772FB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47D6"/>
    <w:rsid w:val="0094668C"/>
    <w:rsid w:val="0096008D"/>
    <w:rsid w:val="00984D2E"/>
    <w:rsid w:val="009B6E75"/>
    <w:rsid w:val="009C5007"/>
    <w:rsid w:val="009C70ED"/>
    <w:rsid w:val="009D3C6F"/>
    <w:rsid w:val="009D5115"/>
    <w:rsid w:val="009E13EC"/>
    <w:rsid w:val="00A12DEF"/>
    <w:rsid w:val="00A60A9A"/>
    <w:rsid w:val="00A61D7F"/>
    <w:rsid w:val="00A90B9A"/>
    <w:rsid w:val="00A93E96"/>
    <w:rsid w:val="00AA78F5"/>
    <w:rsid w:val="00AC2873"/>
    <w:rsid w:val="00AE32A6"/>
    <w:rsid w:val="00AF21BC"/>
    <w:rsid w:val="00B04DBD"/>
    <w:rsid w:val="00B144FF"/>
    <w:rsid w:val="00B22ABC"/>
    <w:rsid w:val="00B25EF3"/>
    <w:rsid w:val="00B51539"/>
    <w:rsid w:val="00B63815"/>
    <w:rsid w:val="00B63AE3"/>
    <w:rsid w:val="00B81741"/>
    <w:rsid w:val="00B97BEE"/>
    <w:rsid w:val="00BA4217"/>
    <w:rsid w:val="00BA4432"/>
    <w:rsid w:val="00BB6763"/>
    <w:rsid w:val="00BD6B55"/>
    <w:rsid w:val="00BD6E11"/>
    <w:rsid w:val="00BF2A16"/>
    <w:rsid w:val="00C17955"/>
    <w:rsid w:val="00C203E0"/>
    <w:rsid w:val="00C53940"/>
    <w:rsid w:val="00C55E25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446AA"/>
    <w:rsid w:val="00D555B2"/>
    <w:rsid w:val="00D738AF"/>
    <w:rsid w:val="00D751DB"/>
    <w:rsid w:val="00D84226"/>
    <w:rsid w:val="00D973F7"/>
    <w:rsid w:val="00DE7C3E"/>
    <w:rsid w:val="00DE7CAD"/>
    <w:rsid w:val="00E21A38"/>
    <w:rsid w:val="00E238BA"/>
    <w:rsid w:val="00E45001"/>
    <w:rsid w:val="00E458F7"/>
    <w:rsid w:val="00E474DA"/>
    <w:rsid w:val="00E5174C"/>
    <w:rsid w:val="00E60D97"/>
    <w:rsid w:val="00E73A50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26354"/>
    <w:rsid w:val="00F32AA1"/>
    <w:rsid w:val="00F4751C"/>
    <w:rsid w:val="00F6259E"/>
    <w:rsid w:val="00F75189"/>
    <w:rsid w:val="00F76A68"/>
    <w:rsid w:val="00F776EB"/>
    <w:rsid w:val="00F8191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F5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12DE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164E3"/>
    <w:rPr>
      <w:rFonts w:ascii="Tahoma" w:hAnsi="Tahoma" w:cs="Tahoma"/>
      <w:sz w:val="16"/>
      <w:szCs w:val="16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8F289D"/>
    <w:rPr>
      <w:rFonts w:ascii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8F289D"/>
    <w:pPr>
      <w:widowControl w:val="0"/>
      <w:shd w:val="clear" w:color="auto" w:fill="FFFFFF"/>
      <w:spacing w:after="60" w:line="240" w:lineRule="atLeast"/>
      <w:jc w:val="center"/>
    </w:pPr>
    <w:rPr>
      <w:rFonts w:ascii="Times New Roman" w:eastAsia="Times New Roman" w:hAnsi="Times New Roman"/>
      <w:spacing w:val="8"/>
    </w:rPr>
  </w:style>
  <w:style w:type="paragraph" w:styleId="Header">
    <w:name w:val="header"/>
    <w:basedOn w:val="Normal"/>
    <w:link w:val="HeaderChar"/>
    <w:uiPriority w:val="99"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D37DC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D37DC"/>
    <w:rPr>
      <w:rFonts w:cs="Times New Roman"/>
    </w:rPr>
  </w:style>
  <w:style w:type="paragraph" w:styleId="ListParagraph">
    <w:name w:val="List Paragraph"/>
    <w:basedOn w:val="Normal"/>
    <w:uiPriority w:val="99"/>
    <w:qFormat/>
    <w:rsid w:val="008A07A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F900B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455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1</Pages>
  <Words>197</Words>
  <Characters>1126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2023-12-27T08:39:00Z</cp:lastPrinted>
  <dcterms:created xsi:type="dcterms:W3CDTF">2022-01-17T07:37:00Z</dcterms:created>
  <dcterms:modified xsi:type="dcterms:W3CDTF">2024-01-09T13:56:00Z</dcterms:modified>
</cp:coreProperties>
</file>