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21" w:rsidRDefault="00AD1721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AD1721" w:rsidRDefault="00AD1721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AD1721" w:rsidRDefault="00AD1721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AD1721" w:rsidRDefault="00AD1721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AD1721" w:rsidRDefault="00AD1721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AD1721" w:rsidRDefault="00AD172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1721" w:rsidRDefault="00AD172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0C4B68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0C4B68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05 февраля 2020 года №128</w:t>
      </w:r>
    </w:p>
    <w:p w:rsidR="00AD1721" w:rsidRDefault="00AD172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1721" w:rsidRDefault="00AD172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1721" w:rsidRDefault="00AD172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AD1721" w:rsidRDefault="00AD172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1721" w:rsidRDefault="00AD172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Pr="00BC40BC" w:rsidRDefault="00AD1721" w:rsidP="00BC40BC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0C4B68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0C4B68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05 февраля 2020 года №128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Pr="000C4B68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0C4B68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D1721" w:rsidRDefault="00AD1721" w:rsidP="00C825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  Абзац третий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пункта 1.1. раздела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«Общие положения» изложить в следующей редакции:</w:t>
      </w:r>
    </w:p>
    <w:p w:rsidR="00AD1721" w:rsidRDefault="00AD1721" w:rsidP="00C825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44CAF">
        <w:rPr>
          <w:rFonts w:ascii="Times New Roman" w:hAnsi="Times New Roman" w:cs="Times New Roman"/>
          <w:sz w:val="28"/>
          <w:szCs w:val="28"/>
          <w:lang w:eastAsia="ru-RU"/>
        </w:rPr>
        <w:t xml:space="preserve">Ответственным за предоставление муниципальной услуги является управление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архитектуры, градостроительства, </w:t>
      </w:r>
      <w:r w:rsidRPr="00244CAF">
        <w:rPr>
          <w:rFonts w:ascii="Times New Roman" w:hAnsi="Times New Roman" w:cs="Times New Roman"/>
          <w:sz w:val="28"/>
          <w:szCs w:val="28"/>
          <w:lang w:eastAsia="ru-RU"/>
        </w:rPr>
        <w:t>имущественных и земельных отношений администрации Благодарненского городского округа Ставропольского края (далее - управление).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AD1721" w:rsidRPr="003E073D" w:rsidRDefault="00AD1721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</w:t>
      </w:r>
      <w:r>
        <w:rPr>
          <w:rFonts w:ascii="Times New Roman" w:hAnsi="Times New Roman" w:cs="Times New Roman"/>
          <w:sz w:val="28"/>
          <w:szCs w:val="28"/>
        </w:rPr>
        <w:t xml:space="preserve">2.18 </w:t>
      </w:r>
      <w:r w:rsidRPr="003E073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D1721" w:rsidRPr="003E073D" w:rsidRDefault="00AD1721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(проактивном) режиме в соответствии с частью 1 статьи 73 Федерального закона «Об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D1721" w:rsidRDefault="00AD1721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DF0"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(проактивном) режиме не предусмотрено.».</w:t>
      </w:r>
    </w:p>
    <w:p w:rsidR="00AD1721" w:rsidRDefault="00AD1721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Приложения 2, 3 к административному регламенту </w:t>
      </w:r>
      <w:r w:rsidRPr="00244CAF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Pr="006C7F30">
        <w:rPr>
          <w:rFonts w:ascii="Times New Roman" w:hAnsi="Times New Roman" w:cs="Times New Roman"/>
          <w:sz w:val="28"/>
          <w:szCs w:val="28"/>
        </w:rPr>
        <w:t>«</w:t>
      </w:r>
      <w:r w:rsidRPr="000C4B68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0C4B68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>
        <w:rPr>
          <w:rFonts w:ascii="Times New Roman" w:hAnsi="Times New Roman" w:cs="Times New Roman"/>
          <w:sz w:val="28"/>
          <w:szCs w:val="28"/>
        </w:rPr>
        <w:t>» изложить в редакции, согласно приложению к настоящему постановлению.</w:t>
      </w:r>
    </w:p>
    <w:p w:rsidR="00AD1721" w:rsidRDefault="00AD1721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3B28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74F97">
        <w:rPr>
          <w:rFonts w:ascii="Times New Roman" w:hAnsi="Times New Roman" w:cs="Times New Roman"/>
          <w:sz w:val="28"/>
          <w:szCs w:val="28"/>
        </w:rPr>
        <w:t>Конт</w:t>
      </w:r>
      <w:r>
        <w:rPr>
          <w:rFonts w:ascii="Times New Roman" w:hAnsi="Times New Roman" w:cs="Times New Roman"/>
          <w:sz w:val="28"/>
          <w:szCs w:val="28"/>
        </w:rPr>
        <w:t>роль за выполнением настоящего постановления</w:t>
      </w:r>
      <w:r w:rsidRPr="00B74F97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48A3">
        <w:rPr>
          <w:rFonts w:ascii="Times New Roman" w:hAnsi="Times New Roman" w:cs="Times New Roman"/>
          <w:sz w:val="28"/>
          <w:szCs w:val="28"/>
        </w:rPr>
        <w:t>сполняющ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DE48A3">
        <w:rPr>
          <w:rFonts w:ascii="Times New Roman" w:hAnsi="Times New Roman" w:cs="Times New Roman"/>
          <w:sz w:val="28"/>
          <w:szCs w:val="28"/>
        </w:rPr>
        <w:t>обязанности заместителя главы администрации -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48A3">
        <w:rPr>
          <w:rFonts w:ascii="Times New Roman" w:hAnsi="Times New Roman" w:cs="Times New Roman"/>
          <w:sz w:val="28"/>
          <w:szCs w:val="28"/>
        </w:rPr>
        <w:t xml:space="preserve">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Вострикова И.А.</w:t>
      </w:r>
    </w:p>
    <w:p w:rsidR="00AD1721" w:rsidRDefault="00AD1721" w:rsidP="003B28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D1721" w:rsidRDefault="00AD172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640" w:type="dxa"/>
        <w:tblInd w:w="-106" w:type="dxa"/>
        <w:tblLook w:val="01E0"/>
      </w:tblPr>
      <w:tblGrid>
        <w:gridCol w:w="7230"/>
        <w:gridCol w:w="2410"/>
      </w:tblGrid>
      <w:tr w:rsidR="00AD1721" w:rsidRPr="00FF2068">
        <w:trPr>
          <w:trHeight w:val="708"/>
        </w:trPr>
        <w:tc>
          <w:tcPr>
            <w:tcW w:w="7230" w:type="dxa"/>
          </w:tcPr>
          <w:p w:rsidR="00AD1721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Pr="00FF2068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Исполняющий полномочия  Главы </w:t>
            </w:r>
          </w:p>
          <w:p w:rsidR="00AD1721" w:rsidRPr="00FF2068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AD1721" w:rsidRPr="00FF2068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AD1721" w:rsidRPr="00FF2068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AD1721" w:rsidRPr="00FF2068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AD1721" w:rsidRPr="00FF2068" w:rsidRDefault="00AD1721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AD1721" w:rsidRPr="00FF2068" w:rsidRDefault="00AD1721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Pr="00FF2068" w:rsidRDefault="00AD1721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Pr="00FF2068" w:rsidRDefault="00AD1721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Pr="00FF2068" w:rsidRDefault="00AD1721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Pr="00FF2068" w:rsidRDefault="00AD1721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D1721" w:rsidRPr="00FF2068" w:rsidRDefault="00AD1721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4D69D1"/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0624F7">
      <w:pPr>
        <w:spacing w:line="240" w:lineRule="exact"/>
        <w:jc w:val="both"/>
        <w:rPr>
          <w:sz w:val="28"/>
          <w:szCs w:val="28"/>
        </w:rPr>
      </w:pPr>
    </w:p>
    <w:p w:rsidR="00AD1721" w:rsidRPr="003B282D" w:rsidRDefault="00AD1721" w:rsidP="000624F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D1721" w:rsidRPr="00072B02" w:rsidRDefault="00AD1721" w:rsidP="000624F7">
      <w:pPr>
        <w:spacing w:after="0" w:line="240" w:lineRule="exact"/>
        <w:ind w:left="-1440" w:right="1074"/>
        <w:jc w:val="both"/>
        <w:rPr>
          <w:rFonts w:ascii="Times New Roman" w:hAnsi="Times New Roman" w:cs="Times New Roman"/>
          <w:sz w:val="24"/>
          <w:szCs w:val="24"/>
        </w:rPr>
      </w:pPr>
      <w:r w:rsidRPr="00072B02">
        <w:rPr>
          <w:rFonts w:ascii="Times New Roman" w:hAnsi="Times New Roman" w:cs="Times New Roman"/>
          <w:sz w:val="24"/>
          <w:szCs w:val="24"/>
        </w:rPr>
        <w:t xml:space="preserve">Проект вносит </w:t>
      </w:r>
      <w:r w:rsidRPr="00072B02">
        <w:rPr>
          <w:rFonts w:ascii="Times New Roman" w:hAnsi="Times New Roman" w:cs="Times New Roman"/>
          <w:color w:val="000000"/>
          <w:sz w:val="24"/>
          <w:szCs w:val="24"/>
        </w:rPr>
        <w:t xml:space="preserve">исполняющий обязанности заместителя главы администрации – начальник управления </w:t>
      </w:r>
      <w:r w:rsidRPr="00072B02">
        <w:rPr>
          <w:rFonts w:ascii="Times New Roman" w:hAnsi="Times New Roman" w:cs="Times New Roman"/>
          <w:sz w:val="24"/>
          <w:szCs w:val="24"/>
        </w:rPr>
        <w:t>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  <w:r w:rsidRPr="00072B02">
        <w:rPr>
          <w:rFonts w:ascii="Times New Roman" w:hAnsi="Times New Roman" w:cs="Times New Roman"/>
          <w:color w:val="000000"/>
          <w:sz w:val="24"/>
          <w:szCs w:val="24"/>
        </w:rPr>
        <w:t xml:space="preserve"> Благодарненского городского округа Ставропольского края</w:t>
      </w:r>
    </w:p>
    <w:p w:rsidR="00AD1721" w:rsidRPr="00072B02" w:rsidRDefault="00AD1721" w:rsidP="000624F7">
      <w:pPr>
        <w:spacing w:after="0" w:line="240" w:lineRule="exact"/>
        <w:ind w:left="57" w:right="1074"/>
        <w:jc w:val="both"/>
        <w:rPr>
          <w:rFonts w:ascii="Times New Roman" w:hAnsi="Times New Roman" w:cs="Times New Roman"/>
          <w:sz w:val="24"/>
          <w:szCs w:val="24"/>
        </w:rPr>
      </w:pPr>
      <w:r w:rsidRPr="00072B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72B02">
        <w:rPr>
          <w:rFonts w:ascii="Times New Roman" w:hAnsi="Times New Roman" w:cs="Times New Roman"/>
          <w:sz w:val="24"/>
          <w:szCs w:val="24"/>
        </w:rPr>
        <w:t xml:space="preserve">И.А. Востриков   </w:t>
      </w:r>
    </w:p>
    <w:p w:rsidR="00AD1721" w:rsidRPr="00072B02" w:rsidRDefault="00AD1721" w:rsidP="000624F7">
      <w:pPr>
        <w:spacing w:after="0" w:line="240" w:lineRule="exact"/>
        <w:ind w:left="-1440" w:right="1074"/>
        <w:rPr>
          <w:rFonts w:ascii="Times New Roman" w:hAnsi="Times New Roman" w:cs="Times New Roman"/>
          <w:sz w:val="24"/>
          <w:szCs w:val="24"/>
        </w:rPr>
      </w:pPr>
      <w:r w:rsidRPr="00072B02">
        <w:rPr>
          <w:rFonts w:ascii="Times New Roman" w:hAnsi="Times New Roman" w:cs="Times New Roman"/>
          <w:sz w:val="24"/>
          <w:szCs w:val="24"/>
        </w:rPr>
        <w:t>Проект визируют:</w:t>
      </w:r>
    </w:p>
    <w:tbl>
      <w:tblPr>
        <w:tblpPr w:leftFromText="180" w:rightFromText="180" w:vertAnchor="text" w:horzAnchor="page" w:tblpX="448" w:tblpY="180"/>
        <w:tblW w:w="9660" w:type="dxa"/>
        <w:tblLayout w:type="fixed"/>
        <w:tblLook w:val="0000"/>
      </w:tblPr>
      <w:tblGrid>
        <w:gridCol w:w="7020"/>
        <w:gridCol w:w="2640"/>
      </w:tblGrid>
      <w:tr w:rsidR="00AD1721" w:rsidRPr="00072B02" w:rsidTr="005B396E">
        <w:tc>
          <w:tcPr>
            <w:tcW w:w="7020" w:type="dxa"/>
          </w:tcPr>
          <w:p w:rsidR="00AD1721" w:rsidRPr="00072B02" w:rsidRDefault="00AD1721" w:rsidP="005B396E">
            <w:pPr>
              <w:spacing w:after="0" w:line="240" w:lineRule="exact"/>
              <w:ind w:left="10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управления – начальник отдела по управлению и распоряжению земельными участками управления </w:t>
            </w: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архитектуры, градостроительства, имущественных и земельных отношений администрации Благодарненского городского округа Ставропольского края</w:t>
            </w:r>
            <w:r w:rsidRPr="00072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Благодарненского городского округа Ставропольского края</w:t>
            </w:r>
          </w:p>
          <w:p w:rsidR="00AD1721" w:rsidRPr="00072B02" w:rsidRDefault="00AD1721" w:rsidP="005B396E">
            <w:pPr>
              <w:tabs>
                <w:tab w:val="left" w:pos="5760"/>
              </w:tabs>
              <w:spacing w:after="0" w:line="240" w:lineRule="exact"/>
              <w:ind w:left="57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Г.В. Субботина</w:t>
            </w:r>
          </w:p>
        </w:tc>
      </w:tr>
      <w:tr w:rsidR="00AD1721" w:rsidRPr="00072B02" w:rsidTr="005B396E">
        <w:tc>
          <w:tcPr>
            <w:tcW w:w="7020" w:type="dxa"/>
          </w:tcPr>
          <w:p w:rsidR="00AD1721" w:rsidRPr="00072B02" w:rsidRDefault="00AD1721" w:rsidP="005B396E">
            <w:pPr>
              <w:tabs>
                <w:tab w:val="left" w:pos="5760"/>
              </w:tabs>
              <w:spacing w:after="0" w:line="240" w:lineRule="exact"/>
              <w:ind w:right="13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  <w:p w:rsidR="00AD1721" w:rsidRPr="00072B02" w:rsidRDefault="00AD1721" w:rsidP="005B396E">
            <w:pPr>
              <w:tabs>
                <w:tab w:val="left" w:pos="5760"/>
              </w:tabs>
              <w:spacing w:after="0" w:line="240" w:lineRule="exact"/>
              <w:ind w:left="57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tabs>
                <w:tab w:val="left" w:pos="5760"/>
              </w:tabs>
              <w:spacing w:after="0" w:line="240" w:lineRule="exact"/>
              <w:ind w:left="57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AD1721" w:rsidRPr="00072B02" w:rsidRDefault="00AD1721" w:rsidP="005B396E">
            <w:pPr>
              <w:spacing w:after="0" w:line="240" w:lineRule="exact"/>
              <w:ind w:left="57" w:right="107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 w:right="107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 w:right="107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21" w:rsidRPr="00072B02" w:rsidRDefault="00AD1721" w:rsidP="005B396E">
            <w:pPr>
              <w:spacing w:after="0" w:line="240" w:lineRule="exact"/>
              <w:ind w:left="57" w:right="-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Л.С. Шурховецкая</w:t>
            </w:r>
          </w:p>
        </w:tc>
      </w:tr>
    </w:tbl>
    <w:p w:rsidR="00AD1721" w:rsidRPr="00072B02" w:rsidRDefault="00AD1721" w:rsidP="000624F7">
      <w:pPr>
        <w:spacing w:after="0" w:line="240" w:lineRule="exact"/>
        <w:ind w:left="57" w:right="1074"/>
        <w:jc w:val="both"/>
        <w:rPr>
          <w:rFonts w:ascii="Times New Roman" w:hAnsi="Times New Roman" w:cs="Times New Roman"/>
          <w:sz w:val="24"/>
          <w:szCs w:val="24"/>
        </w:rPr>
      </w:pPr>
    </w:p>
    <w:p w:rsidR="00AD1721" w:rsidRDefault="00AD1721" w:rsidP="000624F7">
      <w:pPr>
        <w:spacing w:line="240" w:lineRule="exact"/>
        <w:jc w:val="both"/>
      </w:pPr>
    </w:p>
    <w:tbl>
      <w:tblPr>
        <w:tblW w:w="911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11"/>
      </w:tblGrid>
      <w:tr w:rsidR="00AD1721" w:rsidRPr="00244CAF" w:rsidTr="0094216E">
        <w:trPr>
          <w:trHeight w:val="1215"/>
        </w:trPr>
        <w:tc>
          <w:tcPr>
            <w:tcW w:w="9111" w:type="dxa"/>
            <w:tcBorders>
              <w:top w:val="nil"/>
              <w:left w:val="nil"/>
              <w:bottom w:val="nil"/>
              <w:right w:val="nil"/>
            </w:tcBorders>
          </w:tcPr>
          <w:p w:rsidR="00AD1721" w:rsidRPr="00244CAF" w:rsidRDefault="00AD1721" w:rsidP="0094216E">
            <w:pPr>
              <w:spacing w:after="0" w:line="240" w:lineRule="exact"/>
              <w:ind w:firstLine="709"/>
              <w:jc w:val="center"/>
              <w:rPr>
                <w:sz w:val="28"/>
                <w:szCs w:val="28"/>
              </w:rPr>
            </w:pPr>
            <w:r w:rsidRPr="00244CA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D1721" w:rsidRPr="00244CAF" w:rsidRDefault="00AD1721" w:rsidP="0094216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</w:t>
            </w:r>
            <w:r w:rsidRPr="00244CA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администрацией Благодарненского городского округа Ставропольского края муниципальной услуги </w:t>
            </w:r>
            <w:r w:rsidRPr="006C7F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C4B6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аренду </w:t>
            </w:r>
            <w:r w:rsidRPr="000C4B68"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участков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индивидуального жилищного строительства или ведения личного подсобного хозяйства </w:t>
            </w:r>
            <w:r w:rsidRPr="000C4B68">
              <w:rPr>
                <w:rFonts w:ascii="Times New Roman" w:hAnsi="Times New Roman" w:cs="Times New Roman"/>
                <w:sz w:val="28"/>
                <w:szCs w:val="28"/>
              </w:rPr>
              <w:t>гражданам, имеющим трех и более детей</w:t>
            </w:r>
            <w:r w:rsidRPr="006C7F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AD1721" w:rsidRDefault="00AD1721" w:rsidP="0091597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1721" w:rsidRDefault="00AD1721" w:rsidP="009159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44CAF">
        <w:rPr>
          <w:rFonts w:ascii="Times New Roman" w:hAnsi="Times New Roman" w:cs="Times New Roman"/>
          <w:sz w:val="28"/>
          <w:szCs w:val="28"/>
        </w:rPr>
        <w:t>Образец заявления</w:t>
      </w:r>
    </w:p>
    <w:p w:rsidR="00AD1721" w:rsidRDefault="00AD1721" w:rsidP="009159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4785"/>
        <w:gridCol w:w="4785"/>
      </w:tblGrid>
      <w:tr w:rsidR="00AD1721" w:rsidRPr="004B4705" w:rsidTr="0094216E">
        <w:tc>
          <w:tcPr>
            <w:tcW w:w="4785" w:type="dxa"/>
            <w:vMerge w:val="restart"/>
          </w:tcPr>
          <w:p w:rsidR="00AD1721" w:rsidRPr="004B4705" w:rsidRDefault="00AD1721" w:rsidP="0094216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D1721" w:rsidRPr="004B4705" w:rsidRDefault="00AD1721" w:rsidP="0094216E">
            <w:pPr>
              <w:spacing w:after="0" w:line="240" w:lineRule="exact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47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Главе</w:t>
            </w:r>
          </w:p>
          <w:p w:rsidR="00AD1721" w:rsidRPr="004B4705" w:rsidRDefault="00AD1721" w:rsidP="0094216E">
            <w:pPr>
              <w:spacing w:after="0" w:line="240" w:lineRule="exact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47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</w:tr>
      <w:tr w:rsidR="00AD1721" w:rsidRPr="004B4705" w:rsidTr="0094216E">
        <w:tc>
          <w:tcPr>
            <w:tcW w:w="4785" w:type="dxa"/>
            <w:vMerge/>
          </w:tcPr>
          <w:p w:rsidR="00AD1721" w:rsidRPr="004B4705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D1721" w:rsidRPr="004B4705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7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Заявитель</w:t>
            </w:r>
          </w:p>
        </w:tc>
      </w:tr>
      <w:tr w:rsidR="00AD1721" w:rsidRPr="004B4705" w:rsidTr="0094216E">
        <w:tc>
          <w:tcPr>
            <w:tcW w:w="4785" w:type="dxa"/>
            <w:vMerge/>
          </w:tcPr>
          <w:p w:rsidR="00AD1721" w:rsidRPr="004B4705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D1721" w:rsidRPr="004B4705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47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</w:tc>
      </w:tr>
      <w:tr w:rsidR="00AD1721" w:rsidRPr="004B4705" w:rsidTr="0094216E">
        <w:tc>
          <w:tcPr>
            <w:tcW w:w="4785" w:type="dxa"/>
            <w:vMerge/>
          </w:tcPr>
          <w:p w:rsidR="00AD1721" w:rsidRPr="004B4705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D1721" w:rsidRPr="00263C80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4705">
              <w:rPr>
                <w:rFonts w:ascii="Times New Roman" w:hAnsi="Times New Roman" w:cs="Times New Roman"/>
                <w:sz w:val="10"/>
                <w:szCs w:val="10"/>
                <w:lang w:eastAsia="ru-RU"/>
              </w:rPr>
              <w:t>(</w:t>
            </w:r>
            <w:r w:rsidRPr="00263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Ф.И.О. полностью, паспортные данные, индекс, адрес места проживания (нахождения); адрес электронной почты, факса (при наличии), контактный телефон), реквизиты документа, удостоверяющего право  представителя;)</w:t>
            </w:r>
          </w:p>
          <w:p w:rsidR="00AD1721" w:rsidRPr="004B4705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1721" w:rsidRPr="00917FEC" w:rsidRDefault="00AD1721" w:rsidP="009159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1721" w:rsidRPr="00917FEC" w:rsidRDefault="00AD1721" w:rsidP="0091597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17FEC">
        <w:rPr>
          <w:rFonts w:ascii="Times New Roman" w:hAnsi="Times New Roman" w:cs="Times New Roman"/>
          <w:sz w:val="28"/>
          <w:szCs w:val="28"/>
        </w:rPr>
        <w:t>ЗАЯВЛЕНИЕ</w:t>
      </w:r>
    </w:p>
    <w:p w:rsidR="00AD1721" w:rsidRPr="00917FEC" w:rsidRDefault="00AD1721" w:rsidP="0091597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17FEC">
        <w:rPr>
          <w:rFonts w:ascii="Times New Roman" w:hAnsi="Times New Roman" w:cs="Times New Roman"/>
          <w:sz w:val="28"/>
          <w:szCs w:val="28"/>
        </w:rPr>
        <w:t>о предоставлении земельного участка</w:t>
      </w:r>
    </w:p>
    <w:p w:rsidR="00AD1721" w:rsidRPr="00263C80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263C80" w:rsidRDefault="00AD1721" w:rsidP="0091597A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>Прошу предоставить земельный участок общей площадью __________кв. м, расположенный по адресу: Российская Федерация, Ставропольский край, Благодарненский район, ___________________________________________________________________;</w:t>
      </w:r>
    </w:p>
    <w:p w:rsidR="00AD1721" w:rsidRPr="00263C80" w:rsidRDefault="00AD1721" w:rsidP="0091597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D1721" w:rsidRPr="00263C80" w:rsidRDefault="00AD1721" w:rsidP="0091597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>кадастровый номер земельного участка _________________________________;</w:t>
      </w:r>
    </w:p>
    <w:p w:rsidR="00AD1721" w:rsidRPr="00263C80" w:rsidRDefault="00AD1721" w:rsidP="0091597A">
      <w:pPr>
        <w:pStyle w:val="ListParagraph"/>
        <w:ind w:left="0" w:right="-143"/>
        <w:jc w:val="both"/>
        <w:rPr>
          <w:sz w:val="28"/>
          <w:szCs w:val="28"/>
        </w:rPr>
      </w:pPr>
    </w:p>
    <w:p w:rsidR="00AD1721" w:rsidRPr="00263C80" w:rsidRDefault="00AD1721" w:rsidP="0091597A">
      <w:pPr>
        <w:pStyle w:val="ListParagraph"/>
        <w:ind w:left="0" w:right="-143"/>
        <w:jc w:val="both"/>
        <w:rPr>
          <w:sz w:val="28"/>
          <w:szCs w:val="28"/>
        </w:rPr>
      </w:pPr>
      <w:r w:rsidRPr="00263C80">
        <w:rPr>
          <w:sz w:val="28"/>
          <w:szCs w:val="28"/>
        </w:rPr>
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</w:t>
      </w:r>
      <w:r>
        <w:rPr>
          <w:sz w:val="28"/>
          <w:szCs w:val="28"/>
        </w:rPr>
        <w:t>о кодекса (нужное подчеркнуть);</w:t>
      </w:r>
    </w:p>
    <w:p w:rsidR="00AD1721" w:rsidRPr="00263C80" w:rsidRDefault="00AD1721" w:rsidP="0091597A">
      <w:pPr>
        <w:pStyle w:val="ListParagraph"/>
        <w:ind w:left="0" w:right="-143"/>
        <w:jc w:val="both"/>
        <w:rPr>
          <w:sz w:val="28"/>
          <w:szCs w:val="28"/>
        </w:rPr>
      </w:pPr>
      <w:r w:rsidRPr="00263C80">
        <w:rPr>
          <w:sz w:val="28"/>
          <w:szCs w:val="28"/>
        </w:rPr>
        <w:t>вид права, срок ____________________</w:t>
      </w:r>
      <w:r>
        <w:rPr>
          <w:sz w:val="28"/>
          <w:szCs w:val="28"/>
        </w:rPr>
        <w:t>______________________________;</w:t>
      </w:r>
    </w:p>
    <w:p w:rsidR="00AD1721" w:rsidRPr="00263C80" w:rsidRDefault="00AD1721" w:rsidP="0091597A">
      <w:pPr>
        <w:pStyle w:val="ListParagraph"/>
        <w:ind w:left="0" w:right="-143"/>
        <w:jc w:val="both"/>
        <w:rPr>
          <w:sz w:val="28"/>
          <w:szCs w:val="28"/>
        </w:rPr>
      </w:pPr>
      <w:r w:rsidRPr="00263C80">
        <w:rPr>
          <w:sz w:val="28"/>
          <w:szCs w:val="28"/>
        </w:rPr>
        <w:t>категория земель ______________________</w:t>
      </w:r>
      <w:r>
        <w:rPr>
          <w:sz w:val="28"/>
          <w:szCs w:val="28"/>
        </w:rPr>
        <w:t>______________________________;</w:t>
      </w:r>
    </w:p>
    <w:p w:rsidR="00AD1721" w:rsidRPr="00263C80" w:rsidRDefault="00AD1721" w:rsidP="0091597A">
      <w:pPr>
        <w:pStyle w:val="ListParagraph"/>
        <w:ind w:left="0" w:right="-143"/>
        <w:rPr>
          <w:sz w:val="28"/>
          <w:szCs w:val="28"/>
        </w:rPr>
      </w:pPr>
      <w:r w:rsidRPr="00263C80">
        <w:rPr>
          <w:sz w:val="28"/>
          <w:szCs w:val="28"/>
        </w:rPr>
        <w:t>разрешенное использование ____________</w:t>
      </w:r>
      <w:r>
        <w:rPr>
          <w:sz w:val="28"/>
          <w:szCs w:val="28"/>
        </w:rPr>
        <w:t>______________________________;</w:t>
      </w:r>
    </w:p>
    <w:p w:rsidR="00AD1721" w:rsidRPr="00263C80" w:rsidRDefault="00AD1721" w:rsidP="0091597A">
      <w:pPr>
        <w:pStyle w:val="ListParagraph"/>
        <w:ind w:left="0" w:right="-143"/>
        <w:rPr>
          <w:sz w:val="28"/>
          <w:szCs w:val="28"/>
        </w:rPr>
      </w:pPr>
      <w:r w:rsidRPr="00263C80">
        <w:rPr>
          <w:sz w:val="28"/>
          <w:szCs w:val="28"/>
        </w:rPr>
        <w:t>цель использования земельного участка ________________________________</w:t>
      </w:r>
    </w:p>
    <w:p w:rsidR="00AD1721" w:rsidRPr="00263C80" w:rsidRDefault="00AD1721" w:rsidP="0091597A">
      <w:pPr>
        <w:pStyle w:val="ListParagraph"/>
        <w:ind w:left="0" w:right="-143"/>
        <w:rPr>
          <w:sz w:val="28"/>
          <w:szCs w:val="28"/>
        </w:rPr>
      </w:pPr>
      <w:r w:rsidRPr="00263C80">
        <w:rPr>
          <w:sz w:val="28"/>
          <w:szCs w:val="28"/>
        </w:rPr>
        <w:t>___________________________________________________________________;</w:t>
      </w:r>
    </w:p>
    <w:p w:rsidR="00AD1721" w:rsidRPr="00263C80" w:rsidRDefault="00AD1721" w:rsidP="0091597A">
      <w:pPr>
        <w:pStyle w:val="ListParagraph"/>
        <w:ind w:left="0" w:right="-143"/>
        <w:jc w:val="both"/>
        <w:rPr>
          <w:sz w:val="28"/>
          <w:szCs w:val="28"/>
        </w:rPr>
      </w:pPr>
      <w:r w:rsidRPr="00263C80">
        <w:rPr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территории____________________</w:t>
      </w:r>
    </w:p>
    <w:p w:rsidR="00AD1721" w:rsidRPr="00263C80" w:rsidRDefault="00AD1721" w:rsidP="0091597A">
      <w:pPr>
        <w:pStyle w:val="ListParagraph"/>
        <w:ind w:left="0" w:right="-143"/>
        <w:rPr>
          <w:sz w:val="28"/>
          <w:szCs w:val="28"/>
        </w:rPr>
      </w:pPr>
      <w:r w:rsidRPr="00263C80">
        <w:rPr>
          <w:sz w:val="28"/>
          <w:szCs w:val="28"/>
        </w:rPr>
        <w:t>___________________________________________________________________;</w:t>
      </w:r>
    </w:p>
    <w:p w:rsidR="00AD1721" w:rsidRPr="00263C80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Pr="00263C80" w:rsidRDefault="00AD1721" w:rsidP="0091597A">
      <w:pPr>
        <w:pStyle w:val="ListParagraph"/>
        <w:ind w:left="0" w:right="-143"/>
        <w:jc w:val="both"/>
        <w:rPr>
          <w:sz w:val="28"/>
          <w:szCs w:val="28"/>
        </w:rPr>
      </w:pPr>
      <w:r w:rsidRPr="00263C80">
        <w:rPr>
          <w:sz w:val="28"/>
          <w:szCs w:val="28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___________________________________________________________________.</w:t>
      </w:r>
    </w:p>
    <w:p w:rsidR="00AD1721" w:rsidRPr="00263C80" w:rsidRDefault="00AD1721" w:rsidP="0091597A">
      <w:pPr>
        <w:pStyle w:val="ListParagraph"/>
        <w:ind w:left="0" w:right="-143"/>
      </w:pPr>
    </w:p>
    <w:p w:rsidR="00AD1721" w:rsidRPr="00263C80" w:rsidRDefault="00AD1721" w:rsidP="0091597A">
      <w:pPr>
        <w:pStyle w:val="ListParagraph"/>
        <w:ind w:left="0" w:right="-143" w:firstLine="708"/>
        <w:rPr>
          <w:sz w:val="28"/>
          <w:szCs w:val="28"/>
        </w:rPr>
      </w:pPr>
      <w:r w:rsidRPr="00263C80">
        <w:rPr>
          <w:sz w:val="28"/>
          <w:szCs w:val="28"/>
        </w:rPr>
        <w:t>К настоящему заявлению прилагаю: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860"/>
        <w:gridCol w:w="1980"/>
        <w:gridCol w:w="1902"/>
      </w:tblGrid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D1721" w:rsidRPr="00263C80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860" w:type="dxa"/>
          </w:tcPr>
          <w:p w:rsidR="00AD1721" w:rsidRPr="00263C80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Реквизиты документа</w:t>
            </w:r>
          </w:p>
        </w:tc>
        <w:tc>
          <w:tcPr>
            <w:tcW w:w="1980" w:type="dxa"/>
          </w:tcPr>
          <w:p w:rsidR="00AD1721" w:rsidRPr="00263C80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  <w:tc>
          <w:tcPr>
            <w:tcW w:w="1902" w:type="dxa"/>
          </w:tcPr>
          <w:p w:rsidR="00AD1721" w:rsidRPr="00263C80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</w:tr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486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8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02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</w:tr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486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8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02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</w:tr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486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8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02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</w:tr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486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8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02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</w:tr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486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8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02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</w:tr>
      <w:tr w:rsidR="00AD1721" w:rsidRPr="00263C80" w:rsidTr="0094216E">
        <w:tc>
          <w:tcPr>
            <w:tcW w:w="828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486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80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  <w:tc>
          <w:tcPr>
            <w:tcW w:w="1902" w:type="dxa"/>
          </w:tcPr>
          <w:p w:rsidR="00AD1721" w:rsidRPr="00263C80" w:rsidRDefault="00AD1721" w:rsidP="0094216E">
            <w:pPr>
              <w:pStyle w:val="ListParagraph"/>
              <w:ind w:left="0" w:right="-143"/>
            </w:pPr>
          </w:p>
        </w:tc>
      </w:tr>
    </w:tbl>
    <w:p w:rsidR="00AD1721" w:rsidRPr="00263C80" w:rsidRDefault="00AD1721" w:rsidP="0091597A">
      <w:pPr>
        <w:pStyle w:val="ListParagraph"/>
        <w:ind w:left="0" w:right="-143"/>
      </w:pPr>
    </w:p>
    <w:p w:rsidR="00AD1721" w:rsidRPr="00263C80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 xml:space="preserve">Информацию прошу (нужное подчеркнуть): </w:t>
      </w:r>
    </w:p>
    <w:p w:rsidR="00AD1721" w:rsidRPr="00263C80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3168"/>
        <w:gridCol w:w="4805"/>
      </w:tblGrid>
      <w:tr w:rsidR="00AD1721" w:rsidRPr="00263C80" w:rsidTr="0094216E">
        <w:trPr>
          <w:trHeight w:val="669"/>
        </w:trPr>
        <w:tc>
          <w:tcPr>
            <w:tcW w:w="3168" w:type="dxa"/>
          </w:tcPr>
          <w:p w:rsidR="00AD1721" w:rsidRPr="00263C80" w:rsidRDefault="00AD1721" w:rsidP="0094216E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1. Выдать лично;</w:t>
            </w:r>
          </w:p>
          <w:p w:rsidR="00AD1721" w:rsidRPr="00263C80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2. Направить по почте;</w:t>
            </w:r>
          </w:p>
        </w:tc>
        <w:tc>
          <w:tcPr>
            <w:tcW w:w="4805" w:type="dxa"/>
          </w:tcPr>
          <w:p w:rsidR="00AD1721" w:rsidRPr="00263C80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C80">
              <w:rPr>
                <w:rFonts w:ascii="Times New Roman" w:hAnsi="Times New Roman" w:cs="Times New Roman"/>
                <w:sz w:val="28"/>
                <w:szCs w:val="28"/>
              </w:rPr>
              <w:t>3. Выдать представителю;</w:t>
            </w:r>
          </w:p>
          <w:p w:rsidR="00AD1721" w:rsidRPr="00263C80" w:rsidRDefault="00AD1721" w:rsidP="0094216E">
            <w:pPr>
              <w:pStyle w:val="ListParagraph"/>
              <w:ind w:left="0" w:right="-143"/>
              <w:rPr>
                <w:sz w:val="28"/>
                <w:szCs w:val="28"/>
              </w:rPr>
            </w:pPr>
            <w:r w:rsidRPr="00263C80">
              <w:rPr>
                <w:sz w:val="28"/>
                <w:szCs w:val="28"/>
              </w:rPr>
              <w:t>4. Направить по почте представителю.</w:t>
            </w:r>
          </w:p>
          <w:p w:rsidR="00AD1721" w:rsidRPr="00263C80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1721" w:rsidRPr="00263C80" w:rsidRDefault="00AD1721" w:rsidP="0091597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 xml:space="preserve">Настоящим заявлением даю согласие администрации Благодарненского городского округа Ставропольского края, управлению </w:t>
      </w:r>
      <w:r>
        <w:rPr>
          <w:rFonts w:ascii="Times New Roman" w:hAnsi="Times New Roman" w:cs="Times New Roman"/>
          <w:sz w:val="28"/>
          <w:szCs w:val="28"/>
        </w:rPr>
        <w:t xml:space="preserve">архитектуры, градостроительства, </w:t>
      </w:r>
      <w:r w:rsidRPr="00263C80">
        <w:rPr>
          <w:rFonts w:ascii="Times New Roman" w:hAnsi="Times New Roman" w:cs="Times New Roman"/>
          <w:sz w:val="28"/>
          <w:szCs w:val="28"/>
        </w:rPr>
        <w:t>имущественных и земельных отношений администрации Благодарненского городского округа Ставропольского края на автоматизированную, а также без использования средств автоматизации, обработку персональных данных, указанных в заявлении.</w:t>
      </w:r>
    </w:p>
    <w:p w:rsidR="00AD1721" w:rsidRPr="00263C80" w:rsidRDefault="00AD1721" w:rsidP="0091597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предоставленных сведений предупрежден.</w:t>
      </w:r>
    </w:p>
    <w:p w:rsidR="00AD1721" w:rsidRPr="00263C80" w:rsidRDefault="00AD1721" w:rsidP="009159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AD1721" w:rsidRPr="00263C80" w:rsidRDefault="00AD1721" w:rsidP="0091597A">
      <w:pPr>
        <w:pStyle w:val="ListParagraph"/>
        <w:ind w:left="0" w:right="-143"/>
      </w:pPr>
    </w:p>
    <w:p w:rsidR="00AD1721" w:rsidRPr="00263C80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C80">
        <w:rPr>
          <w:rFonts w:ascii="Times New Roman" w:hAnsi="Times New Roman" w:cs="Times New Roman"/>
          <w:sz w:val="28"/>
          <w:szCs w:val="28"/>
        </w:rPr>
        <w:t>_______________              ____________________________________________</w:t>
      </w:r>
    </w:p>
    <w:p w:rsidR="00AD1721" w:rsidRPr="00263C80" w:rsidRDefault="00AD1721" w:rsidP="0091597A">
      <w:pPr>
        <w:spacing w:after="0" w:line="240" w:lineRule="auto"/>
        <w:rPr>
          <w:rFonts w:ascii="Times New Roman" w:hAnsi="Times New Roman" w:cs="Times New Roman"/>
        </w:rPr>
      </w:pPr>
      <w:r w:rsidRPr="00263C80">
        <w:rPr>
          <w:rFonts w:ascii="Times New Roman" w:hAnsi="Times New Roman" w:cs="Times New Roman"/>
        </w:rPr>
        <w:t xml:space="preserve">         (подпись)                                                         (полностью Ф.И.О.)</w:t>
      </w:r>
    </w:p>
    <w:p w:rsidR="00AD1721" w:rsidRDefault="00AD1721" w:rsidP="0091597A">
      <w:pPr>
        <w:spacing w:after="0" w:line="240" w:lineRule="auto"/>
        <w:jc w:val="both"/>
        <w:rPr>
          <w:sz w:val="28"/>
          <w:szCs w:val="28"/>
        </w:rPr>
      </w:pPr>
    </w:p>
    <w:p w:rsidR="00AD1721" w:rsidRPr="00043BEC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BEC">
        <w:rPr>
          <w:rFonts w:ascii="Times New Roman" w:hAnsi="Times New Roman" w:cs="Times New Roman"/>
          <w:sz w:val="28"/>
          <w:szCs w:val="28"/>
        </w:rPr>
        <w:t xml:space="preserve">«____»  _____________   ______ г. </w:t>
      </w: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  <w:r>
        <w:t xml:space="preserve">                           (дата)</w:t>
      </w:r>
      <w:r>
        <w:rPr>
          <w:sz w:val="28"/>
          <w:szCs w:val="28"/>
        </w:rPr>
        <w:t>»</w:t>
      </w: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Default="00AD1721" w:rsidP="0091597A">
      <w:pPr>
        <w:pStyle w:val="ListParagraph"/>
        <w:ind w:left="0" w:right="-143"/>
        <w:rPr>
          <w:sz w:val="28"/>
          <w:szCs w:val="28"/>
        </w:rPr>
      </w:pPr>
    </w:p>
    <w:p w:rsidR="00AD1721" w:rsidRPr="00244CAF" w:rsidRDefault="00AD1721" w:rsidP="0091597A">
      <w:pPr>
        <w:spacing w:after="0" w:line="240" w:lineRule="exact"/>
        <w:ind w:firstLine="709"/>
        <w:jc w:val="center"/>
        <w:rPr>
          <w:sz w:val="28"/>
          <w:szCs w:val="28"/>
        </w:rPr>
      </w:pPr>
      <w:r w:rsidRPr="003B282D">
        <w:tab/>
      </w:r>
      <w:r w:rsidRPr="003B282D">
        <w:tab/>
      </w:r>
      <w:r w:rsidRPr="00244CA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AD1721" w:rsidRDefault="00AD1721" w:rsidP="000624F7">
      <w:pPr>
        <w:pStyle w:val="standardmrcssattr"/>
        <w:shd w:val="clear" w:color="auto" w:fill="FFFFFF"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  <w:r w:rsidRPr="00244CAF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Pr="006C7F30">
        <w:rPr>
          <w:rFonts w:ascii="Times New Roman" w:hAnsi="Times New Roman" w:cs="Times New Roman"/>
          <w:sz w:val="28"/>
          <w:szCs w:val="28"/>
        </w:rPr>
        <w:t>«</w:t>
      </w:r>
      <w:r w:rsidRPr="000C4B68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0C4B68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 w:rsidRPr="006C7F30">
        <w:rPr>
          <w:rFonts w:ascii="Times New Roman" w:hAnsi="Times New Roman" w:cs="Times New Roman"/>
          <w:sz w:val="28"/>
          <w:szCs w:val="28"/>
        </w:rPr>
        <w:t>»</w:t>
      </w:r>
    </w:p>
    <w:p w:rsidR="00AD1721" w:rsidRPr="0091597A" w:rsidRDefault="00AD1721" w:rsidP="0091597A">
      <w:pPr>
        <w:pStyle w:val="standardmrcssattr"/>
        <w:shd w:val="clear" w:color="auto" w:fill="FFFFFF"/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</w:rPr>
      </w:pPr>
      <w:r w:rsidRPr="0091597A">
        <w:rPr>
          <w:rFonts w:ascii="Times New Roman" w:hAnsi="Times New Roman" w:cs="Times New Roman"/>
        </w:rPr>
        <w:t xml:space="preserve"> «ФОРМА 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tabs>
          <w:tab w:val="left" w:pos="4320"/>
        </w:tabs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F1CEA">
        <w:rPr>
          <w:rFonts w:ascii="Times New Roman" w:hAnsi="Times New Roman" w:cs="Times New Roman"/>
          <w:color w:val="000000"/>
          <w:sz w:val="28"/>
          <w:szCs w:val="28"/>
        </w:rPr>
        <w:t>ДОГОВОР АРЕНДЫ № _</w:t>
      </w:r>
    </w:p>
    <w:p w:rsidR="00AD1721" w:rsidRPr="008F1CEA" w:rsidRDefault="00AD1721" w:rsidP="0091597A">
      <w:pPr>
        <w:keepNext/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kern w:val="32"/>
          <w:sz w:val="28"/>
          <w:szCs w:val="28"/>
        </w:rPr>
      </w:pPr>
      <w:r w:rsidRPr="008F1CEA">
        <w:rPr>
          <w:rFonts w:ascii="Times New Roman" w:hAnsi="Times New Roman" w:cs="Times New Roman"/>
          <w:color w:val="000000"/>
          <w:kern w:val="32"/>
          <w:sz w:val="28"/>
          <w:szCs w:val="28"/>
        </w:rPr>
        <w:t xml:space="preserve">земельного участка </w:t>
      </w:r>
    </w:p>
    <w:p w:rsidR="00AD1721" w:rsidRPr="008F1CEA" w:rsidRDefault="00AD1721" w:rsidP="0091597A">
      <w:pPr>
        <w:keepNext/>
        <w:spacing w:after="0" w:line="240" w:lineRule="auto"/>
        <w:outlineLvl w:val="0"/>
        <w:rPr>
          <w:rFonts w:ascii="Times New Roman" w:hAnsi="Times New Roman" w:cs="Times New Roman"/>
          <w:color w:val="000000"/>
          <w:kern w:val="32"/>
          <w:sz w:val="32"/>
          <w:szCs w:val="32"/>
        </w:rPr>
      </w:pPr>
    </w:p>
    <w:tbl>
      <w:tblPr>
        <w:tblW w:w="0" w:type="auto"/>
        <w:tblInd w:w="-106" w:type="dxa"/>
        <w:tblLook w:val="00A0"/>
      </w:tblPr>
      <w:tblGrid>
        <w:gridCol w:w="4785"/>
        <w:gridCol w:w="4785"/>
      </w:tblGrid>
      <w:tr w:rsidR="00AD1721" w:rsidRPr="00123709" w:rsidTr="0094216E">
        <w:tc>
          <w:tcPr>
            <w:tcW w:w="4785" w:type="dxa"/>
          </w:tcPr>
          <w:p w:rsidR="00AD1721" w:rsidRPr="00123709" w:rsidRDefault="00AD1721" w:rsidP="009421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3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____________ </w:t>
            </w:r>
          </w:p>
        </w:tc>
        <w:tc>
          <w:tcPr>
            <w:tcW w:w="4785" w:type="dxa"/>
          </w:tcPr>
          <w:p w:rsidR="00AD1721" w:rsidRPr="00123709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3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 года </w:t>
            </w:r>
          </w:p>
        </w:tc>
      </w:tr>
    </w:tbl>
    <w:p w:rsidR="00AD1721" w:rsidRPr="00123709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На основании подпункта 9 пункта 2 статьи 39.6, подпункта 6 пункта 8 статьи 39.8, статей 39.7, 39.17 Земельного кодекса Российской Федерации ______________________________________________________________________________________________________________________________________________________________________________________________________</w:t>
      </w:r>
    </w:p>
    <w:p w:rsidR="00AD1721" w:rsidRPr="008F1CEA" w:rsidRDefault="00AD1721" w:rsidP="0091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F1CEA">
        <w:rPr>
          <w:rFonts w:ascii="Times New Roman" w:hAnsi="Times New Roman" w:cs="Times New Roman"/>
          <w:sz w:val="16"/>
          <w:szCs w:val="16"/>
        </w:rPr>
        <w:t>(ИНН, ОГРН наименование управления)</w:t>
      </w:r>
    </w:p>
    <w:p w:rsidR="00AD1721" w:rsidRPr="008F1CEA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в лице начальника управления _________________________________, действующего на основании Положения, именуемое в дальнейшем «Арендодатель», и</w:t>
      </w:r>
      <w:r w:rsidRPr="008F1CEA">
        <w:rPr>
          <w:rFonts w:ascii="Times New Roman" w:hAnsi="Times New Roman" w:cs="Times New Roman"/>
        </w:rPr>
        <w:t xml:space="preserve"> </w:t>
      </w:r>
      <w:r w:rsidRPr="008F1CE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16"/>
          <w:szCs w:val="16"/>
        </w:rPr>
        <w:t>(ИНН, ОГРН юридического лица, ФИО, паспортные данные физического лица)</w:t>
      </w:r>
      <w:r w:rsidRPr="008F1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именуемый в дальнейшем «Арендатор», и именуемые в дальнейшем «Стороны», заключили настоящий договор (далее – Договор) о нижеследующем: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1.1. Арендодатель предоставляет, а Арендатор принимает в аренду земельный участок (далее – участок), категория земель -  ________________, с кадастровым номером _____________, общей площадью _______кв. м, расположенный по адресу: ______________________________________, разрешенное использование – __________,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_______________________________________________________________, прилагаемой к настоящему Договору и являющейся его неотъемлемой частью.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1.2. На участке расположен объект _____________________________, кадастровый номер _____________, принадлежащий Арендатору  на праве собственности, что подтверждается выпиской из Единого государственного реестра недвижимости  об основных характеристиках и зарегистрированных правах на объект недвижимости от __________________________________.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1.3. Арендодатель подтверждает, что передаваемый земельный участок в споре и под арестом не состоит, не заложен, не обременен правами третьих лиц.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2.1. Срок аренды участка устанавливается с ______ по _____ года.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2.2. Договор, заключенный на срок более одного года, вступает в силу с даты его государственной регистрации в установленном законодательством порядке.</w:t>
      </w:r>
    </w:p>
    <w:p w:rsidR="00AD1721" w:rsidRDefault="00AD1721" w:rsidP="0091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AD1721" w:rsidRPr="008F1CEA" w:rsidRDefault="00AD1721" w:rsidP="0091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3.1. Размер арендной платы за земельный участок </w:t>
      </w:r>
      <w:r w:rsidRPr="008F1CEA">
        <w:rPr>
          <w:rFonts w:ascii="Times New Roman" w:hAnsi="Times New Roman" w:cs="Times New Roman"/>
          <w:color w:val="000000"/>
          <w:sz w:val="28"/>
          <w:szCs w:val="28"/>
        </w:rPr>
        <w:t>составляет</w:t>
      </w:r>
      <w:r w:rsidRPr="008F1CEA">
        <w:rPr>
          <w:rFonts w:ascii="Times New Roman" w:hAnsi="Times New Roman" w:cs="Times New Roman"/>
          <w:sz w:val="28"/>
          <w:szCs w:val="28"/>
        </w:rPr>
        <w:t xml:space="preserve"> ____в год.</w:t>
      </w:r>
      <w:r w:rsidRPr="008F1C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 до 15 числа месяца, следующего за отчетным кварталом, равными частями, за 4 квартал года – до 25 декабря текущего года путем перечисления по реквизитам: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ИНН _______, КПП _________ УФК по СК (Управление </w:t>
      </w:r>
      <w:r>
        <w:rPr>
          <w:rFonts w:ascii="Times New Roman" w:hAnsi="Times New Roman" w:cs="Times New Roman"/>
          <w:sz w:val="28"/>
          <w:szCs w:val="28"/>
        </w:rPr>
        <w:t xml:space="preserve">архитектуры, градостроительства, </w:t>
      </w:r>
      <w:r w:rsidRPr="008F1CEA">
        <w:rPr>
          <w:rFonts w:ascii="Times New Roman" w:hAnsi="Times New Roman" w:cs="Times New Roman"/>
          <w:sz w:val="28"/>
          <w:szCs w:val="28"/>
        </w:rPr>
        <w:t>имущественных и земельных отношений администрации Благодарненского городского округа Ставропольского края), р/сч ___________, отделение Ставрополь  г. Ставрополь, БИК _________________.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В поле «получатель» (квитанция) указать: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КБК _________________, ОКТМО ___________.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В поле «назначение платежа» (квитанция) указать: арендная плата по договору № ________________ года.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3.3. Арендная плата начисляется с момента подписания сторонами договора аренды участка. Исполнением обязательства по внесению арендной платы является платежный документ с отметкой банка.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Расчет арендной платы определен в приложении к Договору, которое является неотъемлемой частью Договора.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3.4. Размер арендной платы автоматически пересматривается при принятии нормативных правовых актов Российской Федерации и Ставропольского края, касающихся определения размера, порядка, условий и сроков ее внесении. В этом случае исчисление размера арендной платы производится в соответствии с нормативными правовыми актами с даты, указанной в них, с письменным извещением Арендатора и не требует заключения дополнительных соглашений.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3.6. В случае передачи участка в субаренду размер арендной платы в пределах срока договора субаренды определяется не ниже размера арендной платы по настоящему Договору.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3.7. Не использование земельного участка Арендатором не может служить основанием для прекращения внесения арендной платы.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 Права и обязанности Сторон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AD1721" w:rsidRPr="008F1CEA" w:rsidRDefault="00AD1721" w:rsidP="0091597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двух раз подряд по истечении установленного Договором срока платежа и нарушении других условий Договора.</w:t>
      </w:r>
    </w:p>
    <w:p w:rsidR="00AD1721" w:rsidRPr="008F1CEA" w:rsidRDefault="00AD1721" w:rsidP="0091597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AD1721" w:rsidRPr="008F1CEA" w:rsidRDefault="00AD1721" w:rsidP="009159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4.1.3. В случае несвоевременного освобождения либо невозвращения земельного участка при расторжении настоящего Договора, признании незаключенным, вправе требовать внесения арендной платы за все время просрочки, а также всех понесенных убытков, в части не покрытой арендной платы.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4.1.4.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4.2.2. Передать Арендатору участок по акту приема-передачи.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4.2.3. Письменно в десятидневный срок уведомить Арендатора об изменении счетов для перечисления арендной платы, указанных в п. 3.2.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4.2.4. Своевременно производить перерасчет арендной платы и информировать об этом Арендатора.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4.3. Арендатор имеет право: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4.3.1. Использовать участок на условиях, установленных Договором.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 Арендатор обязан: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4.4.1. Выполнять в полном объеме все условия Договора.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4.4.2. Использовать участок в соответствии с целевым назначением и разрешенным использованием.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4.4.3. Уплачивать в размере и на условиях, установленных Договором, арендную плату.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F1CEA">
        <w:rPr>
          <w:rFonts w:ascii="Times New Roman" w:hAnsi="Times New Roman" w:cs="Times New Roman"/>
          <w:sz w:val="28"/>
          <w:szCs w:val="28"/>
        </w:rPr>
        <w:t>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F1CEA">
        <w:rPr>
          <w:rFonts w:ascii="Times New Roman" w:hAnsi="Times New Roman" w:cs="Times New Roman"/>
          <w:sz w:val="28"/>
          <w:szCs w:val="28"/>
        </w:rPr>
        <w:t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F1CEA">
        <w:rPr>
          <w:rFonts w:ascii="Times New Roman" w:hAnsi="Times New Roman" w:cs="Times New Roman"/>
          <w:sz w:val="28"/>
          <w:szCs w:val="28"/>
        </w:rPr>
        <w:t>. Письменно в десятидневный срок уведомить Арендодателя об изменении своих реквизитов.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4.5. Арендодатель и Арендатор имеют иные права и несут иные обязанности, установленные законодательством Российской Федерации. 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5. Ответственность Сторон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5.2. За нарушение срока внесения арендной платы по Договору Арендатор выплачивает Арендодателю пени из расчета 0,05% от размера невнесенной арендной платы за каждый календарный день просрочки. Пени перечисляются в порядке, предусмотренном п. 3.2 Договора.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5.3. Ответственность Сторон за нарушение обязательств по Договору, вызванное действием обстоятельств непреодолимой силы, регулируется законодательством Российской Федерации.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6. Изменение, расторжение и прекращение Договора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6.1. Все изменения и дополнения к Договору оформляются Сторонами в письменной форме.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6.2. 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6.3. При прекращении Договора Арендатор обязан вернуть Арендодателю участок в надлежащем состоянии.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7. Рассмотрение и урегулирование споров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8. Особые условия договора</w:t>
      </w: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8.1. Договор субаренды земельного участка подлежит государственной регистрации в установленном законодательством порядке, и направляется Арендодателю для последующего учета.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8.2. Срок действия договора субаренды не может превышать срок действия Договора.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8.3. При досрочном расторжении Договора договор субаренды земельного участка прекращает свое действие. 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8.4. Расходы, связанные с государственной регистрацией Договора, изменений и дополнений к Договору, возлагаются на Арендатора.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 xml:space="preserve">8.5. Договор составлен в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1CE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8F1CEA">
        <w:rPr>
          <w:rFonts w:ascii="Times New Roman" w:hAnsi="Times New Roman" w:cs="Times New Roman"/>
          <w:sz w:val="28"/>
          <w:szCs w:val="28"/>
        </w:rPr>
        <w:t>) экземплярах, имеющих одинаковую юридическую силу, из которых по одному экземпляру хранится у Сторон.</w:t>
      </w:r>
    </w:p>
    <w:p w:rsidR="00AD1721" w:rsidRPr="008F1CEA" w:rsidRDefault="00AD1721" w:rsidP="0091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8.6. Условия договора распространяются на отношения, возникшие со дня подписания сторонами акта приема-передачи земельного участка.</w:t>
      </w:r>
    </w:p>
    <w:p w:rsidR="00AD1721" w:rsidRPr="008F1CEA" w:rsidRDefault="00AD1721" w:rsidP="0091597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EA">
        <w:rPr>
          <w:rFonts w:ascii="Times New Roman" w:hAnsi="Times New Roman" w:cs="Times New Roman"/>
          <w:sz w:val="28"/>
          <w:szCs w:val="28"/>
        </w:rPr>
        <w:t>9. Реквизиты Сторон</w:t>
      </w:r>
    </w:p>
    <w:p w:rsidR="00AD1721" w:rsidRPr="008F1CEA" w:rsidRDefault="00AD1721" w:rsidP="009159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Ind w:w="-106" w:type="dxa"/>
        <w:tblLook w:val="00A0"/>
      </w:tblPr>
      <w:tblGrid>
        <w:gridCol w:w="3074"/>
        <w:gridCol w:w="6496"/>
      </w:tblGrid>
      <w:tr w:rsidR="00AD1721" w:rsidRPr="008F1CEA" w:rsidTr="0094216E">
        <w:tc>
          <w:tcPr>
            <w:tcW w:w="1606" w:type="pct"/>
          </w:tcPr>
          <w:p w:rsidR="00AD1721" w:rsidRPr="008F1CEA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 xml:space="preserve">Арендодатель:  </w:t>
            </w:r>
          </w:p>
        </w:tc>
        <w:tc>
          <w:tcPr>
            <w:tcW w:w="3394" w:type="pct"/>
          </w:tcPr>
          <w:p w:rsidR="00AD1721" w:rsidRPr="008F1CEA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1721" w:rsidRPr="008F1CEA" w:rsidRDefault="00AD1721" w:rsidP="0091597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W w:w="9606" w:type="dxa"/>
        <w:tblInd w:w="-106" w:type="dxa"/>
        <w:tblLook w:val="00A0"/>
      </w:tblPr>
      <w:tblGrid>
        <w:gridCol w:w="3085"/>
        <w:gridCol w:w="6521"/>
      </w:tblGrid>
      <w:tr w:rsidR="00AD1721" w:rsidRPr="008F1CEA" w:rsidTr="0094216E">
        <w:tc>
          <w:tcPr>
            <w:tcW w:w="3085" w:type="dxa"/>
          </w:tcPr>
          <w:p w:rsidR="00AD1721" w:rsidRPr="008F1CEA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 xml:space="preserve">Арендатор:       </w:t>
            </w:r>
          </w:p>
        </w:tc>
        <w:tc>
          <w:tcPr>
            <w:tcW w:w="6521" w:type="dxa"/>
          </w:tcPr>
          <w:p w:rsidR="00AD1721" w:rsidRPr="008F1CEA" w:rsidRDefault="00AD1721" w:rsidP="00942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1721" w:rsidRPr="008F1CEA" w:rsidRDefault="00AD1721" w:rsidP="0091597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D1721" w:rsidRPr="00917FEC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FEC">
        <w:rPr>
          <w:rFonts w:ascii="Times New Roman" w:hAnsi="Times New Roman" w:cs="Times New Roman"/>
          <w:sz w:val="28"/>
          <w:szCs w:val="28"/>
        </w:rPr>
        <w:t>10. Подписи Сторон</w:t>
      </w:r>
    </w:p>
    <w:p w:rsidR="00AD1721" w:rsidRPr="008F1CEA" w:rsidRDefault="00AD1721" w:rsidP="0091597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D1721" w:rsidRPr="008F1CEA" w:rsidRDefault="00AD1721" w:rsidP="009159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3190"/>
        <w:gridCol w:w="3190"/>
        <w:gridCol w:w="3190"/>
      </w:tblGrid>
      <w:tr w:rsidR="00AD1721" w:rsidRPr="008F1CEA" w:rsidTr="0094216E">
        <w:tc>
          <w:tcPr>
            <w:tcW w:w="3190" w:type="dxa"/>
          </w:tcPr>
          <w:p w:rsidR="00AD1721" w:rsidRPr="008F1CEA" w:rsidRDefault="00AD1721" w:rsidP="0094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3190" w:type="dxa"/>
          </w:tcPr>
          <w:p w:rsidR="00AD1721" w:rsidRPr="008F1CEA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 </w:t>
            </w:r>
          </w:p>
          <w:p w:rsidR="00AD1721" w:rsidRPr="008F1CEA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190" w:type="dxa"/>
          </w:tcPr>
          <w:p w:rsidR="00AD1721" w:rsidRPr="008F1CEA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Ф.И.О</w:t>
            </w:r>
          </w:p>
        </w:tc>
      </w:tr>
      <w:tr w:rsidR="00AD1721" w:rsidRPr="008F1CEA" w:rsidTr="0094216E">
        <w:tc>
          <w:tcPr>
            <w:tcW w:w="3190" w:type="dxa"/>
          </w:tcPr>
          <w:p w:rsidR="00AD1721" w:rsidRPr="008F1CEA" w:rsidRDefault="00AD1721" w:rsidP="0094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 xml:space="preserve">Арендатор:                                      </w:t>
            </w:r>
          </w:p>
        </w:tc>
        <w:tc>
          <w:tcPr>
            <w:tcW w:w="3190" w:type="dxa"/>
          </w:tcPr>
          <w:p w:rsidR="00AD1721" w:rsidRPr="008F1CEA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 </w:t>
            </w:r>
          </w:p>
          <w:p w:rsidR="00AD1721" w:rsidRPr="008F1CEA" w:rsidRDefault="00AD1721" w:rsidP="0094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190" w:type="dxa"/>
          </w:tcPr>
          <w:p w:rsidR="00AD1721" w:rsidRPr="008F1CEA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AD1721" w:rsidRPr="008F1CEA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:rsidR="00AD1721" w:rsidRPr="008F1CEA" w:rsidRDefault="00AD1721" w:rsidP="0094216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D1721" w:rsidRPr="008F1CEA" w:rsidRDefault="00AD1721" w:rsidP="0091597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D1721" w:rsidRPr="008F1CEA" w:rsidRDefault="00AD1721" w:rsidP="0091597A">
      <w:pPr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AD1721" w:rsidRPr="008F1CEA" w:rsidRDefault="00AD1721" w:rsidP="0091597A">
      <w:pPr>
        <w:spacing w:after="0" w:line="240" w:lineRule="exact"/>
        <w:rPr>
          <w:rFonts w:ascii="Times New Roman" w:hAnsi="Times New Roman" w:cs="Times New Roman"/>
        </w:rPr>
      </w:pPr>
      <w:r w:rsidRPr="008F1CEA">
        <w:rPr>
          <w:rFonts w:ascii="Times New Roman" w:hAnsi="Times New Roman" w:cs="Times New Roman"/>
        </w:rPr>
        <w:t>Приложения к Договору:</w:t>
      </w:r>
    </w:p>
    <w:p w:rsidR="00AD1721" w:rsidRPr="008F1CEA" w:rsidRDefault="00AD1721" w:rsidP="0091597A">
      <w:pPr>
        <w:spacing w:after="0" w:line="240" w:lineRule="exact"/>
        <w:rPr>
          <w:rFonts w:ascii="Times New Roman" w:hAnsi="Times New Roman" w:cs="Times New Roman"/>
        </w:rPr>
      </w:pPr>
      <w:r w:rsidRPr="008F1CEA">
        <w:rPr>
          <w:rFonts w:ascii="Times New Roman" w:hAnsi="Times New Roman" w:cs="Times New Roman"/>
        </w:rPr>
        <w:t>выписка из Единого государственного реестра недвижимости  об основных характеристиках и зарегистрированных правах на объект недвижимости;</w:t>
      </w:r>
    </w:p>
    <w:p w:rsidR="00AD1721" w:rsidRPr="008F1CEA" w:rsidRDefault="00AD1721" w:rsidP="0091597A">
      <w:pPr>
        <w:spacing w:after="0" w:line="240" w:lineRule="exact"/>
        <w:rPr>
          <w:rFonts w:ascii="Times New Roman" w:hAnsi="Times New Roman" w:cs="Times New Roman"/>
        </w:rPr>
      </w:pPr>
      <w:r w:rsidRPr="008F1CEA">
        <w:rPr>
          <w:rFonts w:ascii="Times New Roman" w:hAnsi="Times New Roman" w:cs="Times New Roman"/>
        </w:rPr>
        <w:t>расчет арендной платы;</w:t>
      </w:r>
    </w:p>
    <w:p w:rsidR="00AD1721" w:rsidRPr="008F1CEA" w:rsidRDefault="00AD1721" w:rsidP="0091597A">
      <w:pPr>
        <w:spacing w:after="0" w:line="240" w:lineRule="exact"/>
        <w:rPr>
          <w:rFonts w:ascii="Times New Roman" w:hAnsi="Times New Roman" w:cs="Times New Roman"/>
        </w:rPr>
      </w:pPr>
      <w:r w:rsidRPr="008F1CEA">
        <w:rPr>
          <w:rFonts w:ascii="Times New Roman" w:hAnsi="Times New Roman" w:cs="Times New Roman"/>
        </w:rPr>
        <w:t>акт приема-передачи земельного участка.</w:t>
      </w:r>
    </w:p>
    <w:p w:rsidR="00AD1721" w:rsidRPr="008F1CEA" w:rsidRDefault="00AD1721" w:rsidP="0091597A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W w:w="9600" w:type="dxa"/>
        <w:tblInd w:w="-106" w:type="dxa"/>
        <w:tblLook w:val="00A0"/>
      </w:tblPr>
      <w:tblGrid>
        <w:gridCol w:w="4800"/>
        <w:gridCol w:w="4800"/>
      </w:tblGrid>
      <w:tr w:rsidR="00AD1721" w:rsidRPr="008F1CEA" w:rsidTr="0094216E">
        <w:trPr>
          <w:trHeight w:val="1430"/>
        </w:trPr>
        <w:tc>
          <w:tcPr>
            <w:tcW w:w="4800" w:type="dxa"/>
          </w:tcPr>
          <w:p w:rsidR="00AD1721" w:rsidRPr="008F1CEA" w:rsidRDefault="00AD1721" w:rsidP="0094216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AD1721" w:rsidRDefault="00AD1721" w:rsidP="0094216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AD1721" w:rsidRPr="008F1CEA" w:rsidRDefault="00AD1721" w:rsidP="0094216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AD1721" w:rsidRPr="008F1CEA" w:rsidRDefault="00AD1721" w:rsidP="0094216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AD1721" w:rsidRPr="008F1CEA" w:rsidRDefault="00AD1721" w:rsidP="0094216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A">
              <w:rPr>
                <w:rFonts w:ascii="Times New Roman" w:hAnsi="Times New Roman" w:cs="Times New Roman"/>
                <w:sz w:val="28"/>
                <w:szCs w:val="28"/>
              </w:rPr>
              <w:t>__________________  Ф.И.О.</w:t>
            </w:r>
          </w:p>
        </w:tc>
        <w:tc>
          <w:tcPr>
            <w:tcW w:w="4800" w:type="dxa"/>
          </w:tcPr>
          <w:p w:rsidR="00AD1721" w:rsidRPr="008F1CEA" w:rsidRDefault="00AD1721" w:rsidP="0094216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1721" w:rsidRPr="008F1CEA" w:rsidRDefault="00AD1721" w:rsidP="0091597A">
      <w:pPr>
        <w:spacing w:after="0" w:line="240" w:lineRule="auto"/>
        <w:rPr>
          <w:rFonts w:ascii="Times New Roman" w:hAnsi="Times New Roman" w:cs="Times New Roman"/>
        </w:rPr>
      </w:pPr>
    </w:p>
    <w:p w:rsidR="00AD1721" w:rsidRPr="008F1CEA" w:rsidRDefault="00AD1721" w:rsidP="0091597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D1721" w:rsidRDefault="00AD1721" w:rsidP="0091597A">
      <w:pPr>
        <w:spacing w:line="240" w:lineRule="exact"/>
        <w:jc w:val="both"/>
        <w:rPr>
          <w:sz w:val="28"/>
          <w:szCs w:val="28"/>
        </w:rPr>
      </w:pPr>
    </w:p>
    <w:p w:rsidR="00AD1721" w:rsidRDefault="00AD172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AD1721" w:rsidRDefault="00AD1721" w:rsidP="00F873D3">
      <w:pPr>
        <w:spacing w:line="240" w:lineRule="exact"/>
        <w:ind w:left="-1418"/>
        <w:jc w:val="both"/>
        <w:rPr>
          <w:sz w:val="28"/>
          <w:szCs w:val="28"/>
        </w:rPr>
      </w:pPr>
    </w:p>
    <w:sectPr w:rsidR="00AD1721" w:rsidSect="00BC40BC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721" w:rsidRDefault="00AD1721" w:rsidP="00A556B0">
      <w:pPr>
        <w:spacing w:after="0" w:line="240" w:lineRule="auto"/>
      </w:pPr>
      <w:r>
        <w:separator/>
      </w:r>
    </w:p>
  </w:endnote>
  <w:endnote w:type="continuationSeparator" w:id="1">
    <w:p w:rsidR="00AD1721" w:rsidRDefault="00AD1721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721" w:rsidRDefault="00AD1721" w:rsidP="00A556B0">
      <w:pPr>
        <w:spacing w:after="0" w:line="240" w:lineRule="auto"/>
      </w:pPr>
      <w:r>
        <w:separator/>
      </w:r>
    </w:p>
  </w:footnote>
  <w:footnote w:type="continuationSeparator" w:id="1">
    <w:p w:rsidR="00AD1721" w:rsidRDefault="00AD1721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8" w:hanging="360"/>
      </w:pPr>
    </w:lvl>
    <w:lvl w:ilvl="2" w:tplc="0419001B">
      <w:start w:val="1"/>
      <w:numFmt w:val="lowerRoman"/>
      <w:lvlText w:val="%3."/>
      <w:lvlJc w:val="right"/>
      <w:pPr>
        <w:ind w:left="2458" w:hanging="180"/>
      </w:pPr>
    </w:lvl>
    <w:lvl w:ilvl="3" w:tplc="0419000F">
      <w:start w:val="1"/>
      <w:numFmt w:val="decimal"/>
      <w:lvlText w:val="%4."/>
      <w:lvlJc w:val="left"/>
      <w:pPr>
        <w:ind w:left="3178" w:hanging="360"/>
      </w:pPr>
    </w:lvl>
    <w:lvl w:ilvl="4" w:tplc="04190019">
      <w:start w:val="1"/>
      <w:numFmt w:val="lowerLetter"/>
      <w:lvlText w:val="%5."/>
      <w:lvlJc w:val="left"/>
      <w:pPr>
        <w:ind w:left="3898" w:hanging="360"/>
      </w:pPr>
    </w:lvl>
    <w:lvl w:ilvl="5" w:tplc="0419001B">
      <w:start w:val="1"/>
      <w:numFmt w:val="lowerRoman"/>
      <w:lvlText w:val="%6."/>
      <w:lvlJc w:val="right"/>
      <w:pPr>
        <w:ind w:left="4618" w:hanging="180"/>
      </w:pPr>
    </w:lvl>
    <w:lvl w:ilvl="6" w:tplc="0419000F">
      <w:start w:val="1"/>
      <w:numFmt w:val="decimal"/>
      <w:lvlText w:val="%7."/>
      <w:lvlJc w:val="left"/>
      <w:pPr>
        <w:ind w:left="5338" w:hanging="360"/>
      </w:pPr>
    </w:lvl>
    <w:lvl w:ilvl="7" w:tplc="04190019">
      <w:start w:val="1"/>
      <w:numFmt w:val="lowerLetter"/>
      <w:lvlText w:val="%8."/>
      <w:lvlJc w:val="left"/>
      <w:pPr>
        <w:ind w:left="6058" w:hanging="360"/>
      </w:pPr>
    </w:lvl>
    <w:lvl w:ilvl="8" w:tplc="0419001B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99"/>
    <w:rsid w:val="00034151"/>
    <w:rsid w:val="00037465"/>
    <w:rsid w:val="00043BEC"/>
    <w:rsid w:val="000624F7"/>
    <w:rsid w:val="00072B02"/>
    <w:rsid w:val="000C4B68"/>
    <w:rsid w:val="000E690F"/>
    <w:rsid w:val="0012194B"/>
    <w:rsid w:val="00123709"/>
    <w:rsid w:val="00154A57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B0507"/>
    <w:rsid w:val="002C0FF4"/>
    <w:rsid w:val="002C5727"/>
    <w:rsid w:val="002D239D"/>
    <w:rsid w:val="00340997"/>
    <w:rsid w:val="00353BD0"/>
    <w:rsid w:val="00356D9A"/>
    <w:rsid w:val="00361E1B"/>
    <w:rsid w:val="00363D85"/>
    <w:rsid w:val="003671A5"/>
    <w:rsid w:val="00384506"/>
    <w:rsid w:val="003A240A"/>
    <w:rsid w:val="003A7F3B"/>
    <w:rsid w:val="003B282D"/>
    <w:rsid w:val="003B57B9"/>
    <w:rsid w:val="003C3AA5"/>
    <w:rsid w:val="003E073D"/>
    <w:rsid w:val="004007D2"/>
    <w:rsid w:val="00427534"/>
    <w:rsid w:val="004430FC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39E0"/>
    <w:rsid w:val="0054671C"/>
    <w:rsid w:val="005544A5"/>
    <w:rsid w:val="0056550F"/>
    <w:rsid w:val="005B0BB5"/>
    <w:rsid w:val="005B396E"/>
    <w:rsid w:val="005F4046"/>
    <w:rsid w:val="00605692"/>
    <w:rsid w:val="00617D3E"/>
    <w:rsid w:val="00622471"/>
    <w:rsid w:val="00637DE4"/>
    <w:rsid w:val="006478F4"/>
    <w:rsid w:val="00650801"/>
    <w:rsid w:val="0065225F"/>
    <w:rsid w:val="00673436"/>
    <w:rsid w:val="006C7F30"/>
    <w:rsid w:val="006D24E7"/>
    <w:rsid w:val="006F0199"/>
    <w:rsid w:val="006F17FA"/>
    <w:rsid w:val="00761BF8"/>
    <w:rsid w:val="00774348"/>
    <w:rsid w:val="00792EE3"/>
    <w:rsid w:val="007A258C"/>
    <w:rsid w:val="007B7058"/>
    <w:rsid w:val="007C11E0"/>
    <w:rsid w:val="007D0D3C"/>
    <w:rsid w:val="007D613F"/>
    <w:rsid w:val="007D7C18"/>
    <w:rsid w:val="007E3D7D"/>
    <w:rsid w:val="007E4A5E"/>
    <w:rsid w:val="007F20CC"/>
    <w:rsid w:val="008137C0"/>
    <w:rsid w:val="008334DB"/>
    <w:rsid w:val="00841681"/>
    <w:rsid w:val="008652C9"/>
    <w:rsid w:val="0088289D"/>
    <w:rsid w:val="00883362"/>
    <w:rsid w:val="008C139F"/>
    <w:rsid w:val="008E1292"/>
    <w:rsid w:val="008E702C"/>
    <w:rsid w:val="008F1CEA"/>
    <w:rsid w:val="0091597A"/>
    <w:rsid w:val="00917FEC"/>
    <w:rsid w:val="0092525E"/>
    <w:rsid w:val="0093595D"/>
    <w:rsid w:val="0094216E"/>
    <w:rsid w:val="00944C06"/>
    <w:rsid w:val="00954693"/>
    <w:rsid w:val="00960955"/>
    <w:rsid w:val="00990DD6"/>
    <w:rsid w:val="009A2AFC"/>
    <w:rsid w:val="009C388B"/>
    <w:rsid w:val="009D28D2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1AC4"/>
    <w:rsid w:val="00A53795"/>
    <w:rsid w:val="00A556B0"/>
    <w:rsid w:val="00A67ACF"/>
    <w:rsid w:val="00A956E9"/>
    <w:rsid w:val="00AA31E6"/>
    <w:rsid w:val="00AD1721"/>
    <w:rsid w:val="00AE0A57"/>
    <w:rsid w:val="00AE18F0"/>
    <w:rsid w:val="00B11BA8"/>
    <w:rsid w:val="00B37D99"/>
    <w:rsid w:val="00B42D5D"/>
    <w:rsid w:val="00B450CD"/>
    <w:rsid w:val="00B649DE"/>
    <w:rsid w:val="00B74F97"/>
    <w:rsid w:val="00B776F0"/>
    <w:rsid w:val="00B852B6"/>
    <w:rsid w:val="00B8656D"/>
    <w:rsid w:val="00B9599D"/>
    <w:rsid w:val="00BA4320"/>
    <w:rsid w:val="00BC2809"/>
    <w:rsid w:val="00BC40BC"/>
    <w:rsid w:val="00BD55BE"/>
    <w:rsid w:val="00BE7979"/>
    <w:rsid w:val="00C0496D"/>
    <w:rsid w:val="00C5791F"/>
    <w:rsid w:val="00C77A41"/>
    <w:rsid w:val="00C82511"/>
    <w:rsid w:val="00C85AD2"/>
    <w:rsid w:val="00CA2524"/>
    <w:rsid w:val="00CA5A04"/>
    <w:rsid w:val="00CC31D6"/>
    <w:rsid w:val="00CD1A15"/>
    <w:rsid w:val="00CE0B36"/>
    <w:rsid w:val="00D0179B"/>
    <w:rsid w:val="00D33A88"/>
    <w:rsid w:val="00D41A7D"/>
    <w:rsid w:val="00D61358"/>
    <w:rsid w:val="00D66FED"/>
    <w:rsid w:val="00D81BA0"/>
    <w:rsid w:val="00D844A1"/>
    <w:rsid w:val="00DE340C"/>
    <w:rsid w:val="00DE48A3"/>
    <w:rsid w:val="00DE5DF0"/>
    <w:rsid w:val="00E04E6E"/>
    <w:rsid w:val="00E15230"/>
    <w:rsid w:val="00E17554"/>
    <w:rsid w:val="00E27931"/>
    <w:rsid w:val="00E329EB"/>
    <w:rsid w:val="00E43808"/>
    <w:rsid w:val="00E92F4F"/>
    <w:rsid w:val="00E9602C"/>
    <w:rsid w:val="00EA3E41"/>
    <w:rsid w:val="00EB22B5"/>
    <w:rsid w:val="00EC0B84"/>
    <w:rsid w:val="00ED2499"/>
    <w:rsid w:val="00EE06EC"/>
    <w:rsid w:val="00F14496"/>
    <w:rsid w:val="00F20BAC"/>
    <w:rsid w:val="00F31E7B"/>
    <w:rsid w:val="00F51870"/>
    <w:rsid w:val="00F54259"/>
    <w:rsid w:val="00F57867"/>
    <w:rsid w:val="00F62CB8"/>
    <w:rsid w:val="00F74C22"/>
    <w:rsid w:val="00F873D3"/>
    <w:rsid w:val="00F949B5"/>
    <w:rsid w:val="00FC5207"/>
    <w:rsid w:val="00FD7A04"/>
    <w:rsid w:val="00FE6196"/>
    <w:rsid w:val="00FF1202"/>
    <w:rsid w:val="00FF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99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semiHidden/>
    <w:rsid w:val="00B37D99"/>
    <w:rPr>
      <w:color w:val="0000FF"/>
      <w:u w:val="single"/>
    </w:rPr>
  </w:style>
  <w:style w:type="table" w:styleId="TableGrid">
    <w:name w:val="Table Grid"/>
    <w:basedOn w:val="TableNormal"/>
    <w:uiPriority w:val="99"/>
    <w:rsid w:val="00A066F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link w:val="Heading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1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IndentChar1">
    <w:name w:val="Body Text Indent Char1"/>
    <w:link w:val="BodyTextIndent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FootnoteText">
    <w:name w:val="footnote text"/>
    <w:basedOn w:val="Normal"/>
    <w:link w:val="FootnoteTextChar1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FootnoteTextChar1">
    <w:name w:val="Footnote Text Char1"/>
    <w:link w:val="FootnoteText"/>
    <w:uiPriority w:val="99"/>
    <w:semiHidden/>
    <w:locked/>
    <w:rsid w:val="004D69D1"/>
    <w:rPr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4D69D1"/>
    <w:rPr>
      <w:vertAlign w:val="superscript"/>
    </w:rPr>
  </w:style>
  <w:style w:type="paragraph" w:styleId="BodyText2">
    <w:name w:val="Body Text 2"/>
    <w:basedOn w:val="Normal"/>
    <w:link w:val="BodyText2Char1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2Char1">
    <w:name w:val="Body Text 2 Char1"/>
    <w:link w:val="BodyText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Normal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Style8">
    <w:name w:val="Style8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BodyText">
    <w:name w:val="Body Text"/>
    <w:basedOn w:val="Normal"/>
    <w:link w:val="BodyTextChar1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Char1">
    <w:name w:val="Body Text Char1"/>
    <w:link w:val="BodyText"/>
    <w:uiPriority w:val="99"/>
    <w:locked/>
    <w:rsid w:val="004D69D1"/>
    <w:rPr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1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Indent2Char1">
    <w:name w:val="Body Text Indent 2 Char1"/>
    <w:link w:val="BodyTextIndent2"/>
    <w:uiPriority w:val="99"/>
    <w:locked/>
    <w:rsid w:val="004D69D1"/>
    <w:rPr>
      <w:sz w:val="28"/>
      <w:szCs w:val="28"/>
      <w:lang w:eastAsia="ru-RU"/>
    </w:rPr>
  </w:style>
  <w:style w:type="paragraph" w:styleId="Header">
    <w:name w:val="header"/>
    <w:basedOn w:val="Normal"/>
    <w:link w:val="HeaderChar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HeaderChar1">
    <w:name w:val="Header Char1"/>
    <w:link w:val="Header"/>
    <w:uiPriority w:val="99"/>
    <w:locked/>
    <w:rsid w:val="004D69D1"/>
    <w:rPr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Знак"/>
    <w:basedOn w:val="Normal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Footer">
    <w:name w:val="footer"/>
    <w:basedOn w:val="Normal"/>
    <w:link w:val="FooterChar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FooterChar1">
    <w:name w:val="Footer Char1"/>
    <w:link w:val="Footer"/>
    <w:uiPriority w:val="99"/>
    <w:locked/>
    <w:rsid w:val="004D69D1"/>
    <w:rPr>
      <w:sz w:val="24"/>
      <w:szCs w:val="24"/>
      <w:lang w:eastAsia="ru-RU"/>
    </w:rPr>
  </w:style>
  <w:style w:type="paragraph" w:styleId="BalloonText">
    <w:name w:val="Balloon Text"/>
    <w:basedOn w:val="Normal"/>
    <w:link w:val="BalloonTextChar1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Normal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0">
    <w:name w:val="Без интервала1"/>
    <w:uiPriority w:val="99"/>
    <w:rsid w:val="004D69D1"/>
    <w:rPr>
      <w:rFonts w:ascii="Calibri" w:eastAsia="Times New Roman" w:hAnsi="Calibri" w:cs="Calibri"/>
      <w:lang w:eastAsia="en-US"/>
    </w:rPr>
  </w:style>
  <w:style w:type="paragraph" w:customStyle="1" w:styleId="5">
    <w:name w:val="Знак Знак5"/>
    <w:basedOn w:val="Normal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Preformatted">
    <w:name w:val="HTML Preformatted"/>
    <w:basedOn w:val="Normal"/>
    <w:link w:val="HTMLPreformattedChar1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1">
    <w:name w:val="HTML Preformatted Char1"/>
    <w:link w:val="HTMLPreformatted"/>
    <w:uiPriority w:val="99"/>
    <w:locked/>
    <w:rsid w:val="004D69D1"/>
    <w:rPr>
      <w:rFonts w:ascii="Courier New" w:hAnsi="Courier New" w:cs="Courier New"/>
    </w:rPr>
  </w:style>
  <w:style w:type="paragraph" w:customStyle="1" w:styleId="11">
    <w:name w:val="Знак Знак1"/>
    <w:basedOn w:val="Normal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Normal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Normal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2">
    <w:name w:val="Знак Знак1 Знак Знак"/>
    <w:basedOn w:val="Normal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Normal"/>
    <w:uiPriority w:val="99"/>
    <w:rsid w:val="002C572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41">
    <w:name w:val="Знак Знак4 Знак Знак"/>
    <w:basedOn w:val="Normal"/>
    <w:uiPriority w:val="99"/>
    <w:rsid w:val="003B282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88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305</TotalTime>
  <Pages>10</Pages>
  <Words>2610</Words>
  <Characters>14877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user</cp:lastModifiedBy>
  <cp:revision>12</cp:revision>
  <cp:lastPrinted>2023-05-24T07:04:00Z</cp:lastPrinted>
  <dcterms:created xsi:type="dcterms:W3CDTF">2023-05-23T08:29:00Z</dcterms:created>
  <dcterms:modified xsi:type="dcterms:W3CDTF">2023-05-24T07:28:00Z</dcterms:modified>
</cp:coreProperties>
</file>