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7F" w:rsidRPr="00BD7D2A" w:rsidRDefault="0005417F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05417F" w:rsidRPr="00BD7D2A" w:rsidRDefault="0005417F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05417F" w:rsidRPr="00BD7D2A" w:rsidRDefault="0005417F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05417F" w:rsidRPr="00BD7D2A" w:rsidRDefault="0005417F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05417F" w:rsidRDefault="0005417F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05417F" w:rsidRPr="008D079C" w:rsidRDefault="0005417F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05417F" w:rsidRDefault="0005417F" w:rsidP="00033FF4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FE16E7">
        <w:rPr>
          <w:sz w:val="28"/>
          <w:szCs w:val="28"/>
        </w:rPr>
        <w:t>Пред</w:t>
      </w:r>
      <w:r>
        <w:rPr>
          <w:sz w:val="28"/>
          <w:szCs w:val="28"/>
        </w:rPr>
        <w:t>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 w:rsidRPr="00FE16E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FE16E7">
        <w:rPr>
          <w:sz w:val="28"/>
          <w:szCs w:val="28"/>
        </w:rPr>
        <w:t xml:space="preserve"> утвержденный постановлением  администрации Благодарненского городского округа Ставропольского края от </w:t>
      </w:r>
      <w:r>
        <w:rPr>
          <w:sz w:val="28"/>
          <w:szCs w:val="28"/>
        </w:rPr>
        <w:t xml:space="preserve">30 июля </w:t>
      </w:r>
      <w:r w:rsidRPr="00FE16E7">
        <w:rPr>
          <w:sz w:val="28"/>
          <w:szCs w:val="28"/>
        </w:rPr>
        <w:t>2019 года № 1</w:t>
      </w:r>
      <w:r>
        <w:rPr>
          <w:sz w:val="28"/>
          <w:szCs w:val="28"/>
        </w:rPr>
        <w:t xml:space="preserve">169»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05417F" w:rsidRDefault="0005417F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05417F" w:rsidRPr="000C2DF9" w:rsidRDefault="0005417F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FE16E7">
        <w:rPr>
          <w:sz w:val="28"/>
          <w:szCs w:val="28"/>
        </w:rPr>
        <w:t>Пред</w:t>
      </w:r>
      <w:r>
        <w:rPr>
          <w:sz w:val="28"/>
          <w:szCs w:val="28"/>
        </w:rPr>
        <w:t>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 w:rsidRPr="00FE16E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FE16E7">
        <w:rPr>
          <w:sz w:val="28"/>
          <w:szCs w:val="28"/>
        </w:rPr>
        <w:t xml:space="preserve"> утвержденный постановлением  администрации Благодарненского городского округа Ставропольского края от </w:t>
      </w:r>
      <w:r>
        <w:rPr>
          <w:sz w:val="28"/>
          <w:szCs w:val="28"/>
        </w:rPr>
        <w:t xml:space="preserve">30 июля </w:t>
      </w:r>
      <w:r w:rsidRPr="00FE16E7">
        <w:rPr>
          <w:sz w:val="28"/>
          <w:szCs w:val="28"/>
        </w:rPr>
        <w:t>2019 года № 1</w:t>
      </w:r>
      <w:r>
        <w:rPr>
          <w:sz w:val="28"/>
          <w:szCs w:val="28"/>
        </w:rPr>
        <w:t>169».</w:t>
      </w:r>
    </w:p>
    <w:p w:rsidR="0005417F" w:rsidRDefault="0005417F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05417F" w:rsidRDefault="0005417F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05417F" w:rsidRDefault="0005417F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05417F" w:rsidRDefault="0005417F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05417F" w:rsidRDefault="0005417F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4" w:history="1">
        <w:r w:rsidRPr="00451622">
          <w:rPr>
            <w:rStyle w:val="Hyperlink"/>
            <w:color w:val="auto"/>
            <w:sz w:val="28"/>
            <w:szCs w:val="28"/>
            <w:u w:val="none"/>
          </w:rPr>
          <w:t>abgosk@mail.ru</w:t>
        </w:r>
      </w:hyperlink>
    </w:p>
    <w:p w:rsidR="0005417F" w:rsidRDefault="0005417F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r w:rsidRPr="00CB2FA3">
          <w:rPr>
            <w:rStyle w:val="Hyperlink"/>
            <w:color w:val="auto"/>
            <w:sz w:val="28"/>
            <w:szCs w:val="28"/>
          </w:rPr>
          <w:t>abgosk</w:t>
        </w:r>
      </w:hyperlink>
      <w:r>
        <w:t>.</w:t>
      </w:r>
      <w:r>
        <w:rPr>
          <w:lang w:val="en-US"/>
        </w:rPr>
        <w:t>ru</w:t>
      </w:r>
      <w:r>
        <w:rPr>
          <w:sz w:val="28"/>
          <w:szCs w:val="28"/>
        </w:rPr>
        <w:t>;</w:t>
      </w:r>
    </w:p>
    <w:p w:rsidR="0005417F" w:rsidRDefault="0005417F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2-12- 66;</w:t>
      </w:r>
    </w:p>
    <w:p w:rsidR="0005417F" w:rsidRPr="00CD2EF3" w:rsidRDefault="0005417F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31 мая 2023 года по 09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05417F" w:rsidRDefault="0005417F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31 мая  2023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05417F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0793D"/>
    <w:rsid w:val="00033FF4"/>
    <w:rsid w:val="00037EE5"/>
    <w:rsid w:val="00042164"/>
    <w:rsid w:val="0005417F"/>
    <w:rsid w:val="000750C2"/>
    <w:rsid w:val="00076ADE"/>
    <w:rsid w:val="00081F4F"/>
    <w:rsid w:val="000A4B1B"/>
    <w:rsid w:val="000C0814"/>
    <w:rsid w:val="000C2DF9"/>
    <w:rsid w:val="000C4B68"/>
    <w:rsid w:val="000D0A6F"/>
    <w:rsid w:val="000E5FBE"/>
    <w:rsid w:val="001055CD"/>
    <w:rsid w:val="00116585"/>
    <w:rsid w:val="00135769"/>
    <w:rsid w:val="00142726"/>
    <w:rsid w:val="00165F74"/>
    <w:rsid w:val="001677DF"/>
    <w:rsid w:val="001A271E"/>
    <w:rsid w:val="001B14DC"/>
    <w:rsid w:val="001B48C6"/>
    <w:rsid w:val="001C723D"/>
    <w:rsid w:val="002467BB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E073D"/>
    <w:rsid w:val="0044674B"/>
    <w:rsid w:val="00451622"/>
    <w:rsid w:val="0045350F"/>
    <w:rsid w:val="00480490"/>
    <w:rsid w:val="004C7B3B"/>
    <w:rsid w:val="004D5B78"/>
    <w:rsid w:val="004F4AA9"/>
    <w:rsid w:val="005055F6"/>
    <w:rsid w:val="00511CB3"/>
    <w:rsid w:val="005150B1"/>
    <w:rsid w:val="00520B69"/>
    <w:rsid w:val="00530302"/>
    <w:rsid w:val="005501A0"/>
    <w:rsid w:val="00551000"/>
    <w:rsid w:val="00561459"/>
    <w:rsid w:val="0057542E"/>
    <w:rsid w:val="005C041D"/>
    <w:rsid w:val="005D16C2"/>
    <w:rsid w:val="005F7366"/>
    <w:rsid w:val="00617460"/>
    <w:rsid w:val="00620806"/>
    <w:rsid w:val="00640FA1"/>
    <w:rsid w:val="00670500"/>
    <w:rsid w:val="00692967"/>
    <w:rsid w:val="00693402"/>
    <w:rsid w:val="006A525F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C3B83"/>
    <w:rsid w:val="00AC4027"/>
    <w:rsid w:val="00AF5FBD"/>
    <w:rsid w:val="00B271C9"/>
    <w:rsid w:val="00B41CD2"/>
    <w:rsid w:val="00B56206"/>
    <w:rsid w:val="00B5675C"/>
    <w:rsid w:val="00B633E5"/>
    <w:rsid w:val="00BB635A"/>
    <w:rsid w:val="00BB6C66"/>
    <w:rsid w:val="00BC1039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EF3061"/>
    <w:rsid w:val="00F145EF"/>
    <w:rsid w:val="00F5380C"/>
    <w:rsid w:val="00F56D6A"/>
    <w:rsid w:val="00F77CCD"/>
    <w:rsid w:val="00F81329"/>
    <w:rsid w:val="00FE16E7"/>
    <w:rsid w:val="00FE6833"/>
    <w:rsid w:val="00FF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74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405</Words>
  <Characters>2315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Джумагельдиева</dc:creator>
  <cp:keywords/>
  <dc:description/>
  <cp:lastModifiedBy>user</cp:lastModifiedBy>
  <cp:revision>3</cp:revision>
  <cp:lastPrinted>2023-05-31T06:23:00Z</cp:lastPrinted>
  <dcterms:created xsi:type="dcterms:W3CDTF">2023-05-31T06:01:00Z</dcterms:created>
  <dcterms:modified xsi:type="dcterms:W3CDTF">2023-05-31T06:45:00Z</dcterms:modified>
</cp:coreProperties>
</file>