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E47" w:rsidRPr="00BD7D2A" w:rsidRDefault="00905E47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05E47" w:rsidRPr="00BD7D2A" w:rsidRDefault="00905E47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905E47" w:rsidRPr="00BD7D2A" w:rsidRDefault="00905E4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05E47" w:rsidRPr="00BD7D2A" w:rsidRDefault="00905E4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905E47" w:rsidRDefault="00905E47" w:rsidP="007C3D91">
      <w:pPr>
        <w:rPr>
          <w:b/>
          <w:bCs/>
          <w:color w:val="000000"/>
          <w:spacing w:val="2"/>
          <w:sz w:val="28"/>
          <w:szCs w:val="28"/>
        </w:rPr>
      </w:pPr>
    </w:p>
    <w:p w:rsidR="00905E47" w:rsidRPr="008D079C" w:rsidRDefault="00905E47" w:rsidP="007C3D91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905E47" w:rsidRDefault="00905E47" w:rsidP="00033FF4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3916F4">
        <w:rPr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пользование»</w:t>
      </w:r>
      <w:r>
        <w:rPr>
          <w:sz w:val="28"/>
          <w:szCs w:val="28"/>
        </w:rPr>
        <w:t xml:space="preserve">, утвержденный постановлением администрации Благодарненского городского округа Ставропольского края от 19 ноября 2019 года № 1897»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05E47" w:rsidRDefault="00905E47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905E47" w:rsidRPr="000C2DF9" w:rsidRDefault="00905E47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изменение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3916F4">
        <w:rPr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пользование»</w:t>
      </w:r>
      <w:r>
        <w:rPr>
          <w:sz w:val="28"/>
          <w:szCs w:val="28"/>
        </w:rPr>
        <w:t>, утвержденный постановлением  администрации Благодарненского городского округа Ставропольского края от 19 ноября 2019 года № 1897».</w:t>
      </w:r>
    </w:p>
    <w:p w:rsidR="00905E47" w:rsidRDefault="00905E47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края:</w:t>
      </w:r>
    </w:p>
    <w:p w:rsidR="00905E47" w:rsidRDefault="00905E47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05E47" w:rsidRDefault="00905E47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905E47" w:rsidRDefault="00905E47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05E47" w:rsidRDefault="00905E47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</w:t>
      </w:r>
      <w:r w:rsidRPr="00451622">
        <w:rPr>
          <w:sz w:val="28"/>
          <w:szCs w:val="28"/>
        </w:rPr>
        <w:t xml:space="preserve">чты: </w:t>
      </w:r>
      <w:hyperlink r:id="rId4" w:history="1">
        <w:r w:rsidRPr="00451622">
          <w:rPr>
            <w:rStyle w:val="Hyperlink"/>
            <w:color w:val="auto"/>
            <w:sz w:val="28"/>
            <w:szCs w:val="28"/>
            <w:u w:val="none"/>
          </w:rPr>
          <w:t>abgosk@mail.ru</w:t>
        </w:r>
      </w:hyperlink>
    </w:p>
    <w:p w:rsidR="00905E47" w:rsidRDefault="00905E47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5" w:history="1">
        <w:r w:rsidRPr="00CB2FA3">
          <w:rPr>
            <w:rStyle w:val="Hyperlink"/>
            <w:color w:val="auto"/>
            <w:sz w:val="28"/>
            <w:szCs w:val="28"/>
          </w:rPr>
          <w:t>abgosk</w:t>
        </w:r>
      </w:hyperlink>
      <w:r>
        <w:t>.</w:t>
      </w:r>
      <w:r>
        <w:rPr>
          <w:lang w:val="en-US"/>
        </w:rPr>
        <w:t>ru</w:t>
      </w:r>
      <w:r>
        <w:rPr>
          <w:sz w:val="28"/>
          <w:szCs w:val="28"/>
        </w:rPr>
        <w:t>;</w:t>
      </w:r>
    </w:p>
    <w:p w:rsidR="00905E47" w:rsidRDefault="00905E47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2-12- 66;</w:t>
      </w:r>
    </w:p>
    <w:p w:rsidR="00905E47" w:rsidRPr="00CD2EF3" w:rsidRDefault="00905E47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31 мая 2023 года по 09 июня 2023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r w:rsidRPr="00CD2EF3"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905E47" w:rsidRDefault="00905E47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 xml:space="preserve">31 мая  2023 </w:t>
      </w:r>
      <w:r w:rsidRPr="009A08F1">
        <w:rPr>
          <w:sz w:val="28"/>
          <w:szCs w:val="28"/>
        </w:rPr>
        <w:t>года.</w:t>
      </w:r>
      <w:bookmarkStart w:id="0" w:name="_GoBack"/>
      <w:bookmarkEnd w:id="0"/>
    </w:p>
    <w:sectPr w:rsidR="00905E47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72"/>
    <w:rsid w:val="0000793D"/>
    <w:rsid w:val="00033FF4"/>
    <w:rsid w:val="00037EE5"/>
    <w:rsid w:val="00042164"/>
    <w:rsid w:val="000750C2"/>
    <w:rsid w:val="00076ADE"/>
    <w:rsid w:val="00081F4F"/>
    <w:rsid w:val="000A4B1B"/>
    <w:rsid w:val="000C0814"/>
    <w:rsid w:val="000C2DF9"/>
    <w:rsid w:val="000C4B68"/>
    <w:rsid w:val="000D0A6F"/>
    <w:rsid w:val="000E5FBE"/>
    <w:rsid w:val="00116585"/>
    <w:rsid w:val="00142726"/>
    <w:rsid w:val="00165F74"/>
    <w:rsid w:val="001677DF"/>
    <w:rsid w:val="001A271E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16F4"/>
    <w:rsid w:val="003939DB"/>
    <w:rsid w:val="003B6195"/>
    <w:rsid w:val="003D087B"/>
    <w:rsid w:val="003E073D"/>
    <w:rsid w:val="0044674B"/>
    <w:rsid w:val="00451622"/>
    <w:rsid w:val="0045350F"/>
    <w:rsid w:val="00480490"/>
    <w:rsid w:val="004C7B3B"/>
    <w:rsid w:val="004D5B78"/>
    <w:rsid w:val="004F4AA9"/>
    <w:rsid w:val="005055F6"/>
    <w:rsid w:val="00511CB3"/>
    <w:rsid w:val="00520B69"/>
    <w:rsid w:val="00530302"/>
    <w:rsid w:val="005501A0"/>
    <w:rsid w:val="00551000"/>
    <w:rsid w:val="00561459"/>
    <w:rsid w:val="0057542E"/>
    <w:rsid w:val="005C041D"/>
    <w:rsid w:val="005D16C2"/>
    <w:rsid w:val="005F7366"/>
    <w:rsid w:val="00620806"/>
    <w:rsid w:val="00640FA1"/>
    <w:rsid w:val="00670500"/>
    <w:rsid w:val="00692967"/>
    <w:rsid w:val="00693402"/>
    <w:rsid w:val="006A525F"/>
    <w:rsid w:val="00705D24"/>
    <w:rsid w:val="0071676F"/>
    <w:rsid w:val="0078484F"/>
    <w:rsid w:val="007A1C66"/>
    <w:rsid w:val="007C0234"/>
    <w:rsid w:val="007C3D91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F71AA"/>
    <w:rsid w:val="00905E47"/>
    <w:rsid w:val="00917D0D"/>
    <w:rsid w:val="00951F18"/>
    <w:rsid w:val="009A08F1"/>
    <w:rsid w:val="009C232E"/>
    <w:rsid w:val="009D06ED"/>
    <w:rsid w:val="009D4853"/>
    <w:rsid w:val="00A059F1"/>
    <w:rsid w:val="00A76245"/>
    <w:rsid w:val="00A81FF6"/>
    <w:rsid w:val="00A964A2"/>
    <w:rsid w:val="00AC3B83"/>
    <w:rsid w:val="00AC4027"/>
    <w:rsid w:val="00AF5FBD"/>
    <w:rsid w:val="00B271C9"/>
    <w:rsid w:val="00B41CD2"/>
    <w:rsid w:val="00B56206"/>
    <w:rsid w:val="00B5675C"/>
    <w:rsid w:val="00B633E5"/>
    <w:rsid w:val="00B7528B"/>
    <w:rsid w:val="00BB635A"/>
    <w:rsid w:val="00BB6C66"/>
    <w:rsid w:val="00BC1039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379FD"/>
    <w:rsid w:val="00C53562"/>
    <w:rsid w:val="00C76D09"/>
    <w:rsid w:val="00CA618C"/>
    <w:rsid w:val="00CB2FA3"/>
    <w:rsid w:val="00CD2EF3"/>
    <w:rsid w:val="00D0335F"/>
    <w:rsid w:val="00D15149"/>
    <w:rsid w:val="00D32AB4"/>
    <w:rsid w:val="00D4108B"/>
    <w:rsid w:val="00D501E3"/>
    <w:rsid w:val="00D54C60"/>
    <w:rsid w:val="00D56AA4"/>
    <w:rsid w:val="00D7589C"/>
    <w:rsid w:val="00D80AAE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4892"/>
    <w:rsid w:val="00F56D6A"/>
    <w:rsid w:val="00F77CCD"/>
    <w:rsid w:val="00F81329"/>
    <w:rsid w:val="00FE6833"/>
    <w:rsid w:val="00FF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D4853"/>
    <w:rPr>
      <w:color w:val="0000FF"/>
      <w:u w:val="single"/>
    </w:rPr>
  </w:style>
  <w:style w:type="table" w:styleId="TableGrid">
    <w:name w:val="Table Grid"/>
    <w:basedOn w:val="TableNormal"/>
    <w:uiPriority w:val="99"/>
    <w:rsid w:val="00F145E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56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414</Words>
  <Characters>2363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Джумагельдиева</dc:creator>
  <cp:keywords/>
  <dc:description/>
  <cp:lastModifiedBy>user</cp:lastModifiedBy>
  <cp:revision>3</cp:revision>
  <cp:lastPrinted>2023-05-31T05:46:00Z</cp:lastPrinted>
  <dcterms:created xsi:type="dcterms:W3CDTF">2023-05-31T05:22:00Z</dcterms:created>
  <dcterms:modified xsi:type="dcterms:W3CDTF">2023-05-31T05:46:00Z</dcterms:modified>
</cp:coreProperties>
</file>